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E8B" w:rsidRPr="006F68D1" w:rsidRDefault="00732E8B" w:rsidP="009E47F2">
      <w:pPr>
        <w:rPr>
          <w:rFonts w:asciiTheme="minorHAnsi" w:hAnsiTheme="minorHAnsi" w:cstheme="minorHAnsi"/>
          <w:b/>
          <w:sz w:val="22"/>
          <w:szCs w:val="22"/>
        </w:rPr>
      </w:pPr>
    </w:p>
    <w:p w:rsidR="009E47F2" w:rsidRPr="00AB17F4" w:rsidRDefault="00AB17F4" w:rsidP="009E47F2">
      <w:pPr>
        <w:rPr>
          <w:rFonts w:asciiTheme="minorHAnsi" w:hAnsiTheme="minorHAnsi" w:cstheme="minorHAnsi"/>
          <w:sz w:val="32"/>
          <w:szCs w:val="32"/>
        </w:rPr>
      </w:pPr>
      <w:r w:rsidRPr="00AB17F4">
        <w:rPr>
          <w:rFonts w:asciiTheme="minorHAnsi" w:hAnsiTheme="minorHAnsi" w:cstheme="minorHAnsi"/>
          <w:b/>
          <w:sz w:val="32"/>
          <w:szCs w:val="32"/>
        </w:rPr>
        <w:t>Mechanical Designer 2</w:t>
      </w:r>
    </w:p>
    <w:p w:rsidR="00107631" w:rsidRDefault="00107631" w:rsidP="009E47F2">
      <w:pPr>
        <w:rPr>
          <w:rFonts w:asciiTheme="minorHAnsi" w:hAnsiTheme="minorHAnsi" w:cstheme="minorHAnsi"/>
          <w:b/>
        </w:rPr>
      </w:pPr>
    </w:p>
    <w:p w:rsidR="00AF0DA7" w:rsidRPr="00AF0DA7" w:rsidRDefault="00AF0DA7" w:rsidP="009E47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SUMMARY: </w:t>
      </w:r>
    </w:p>
    <w:p w:rsidR="0013687C" w:rsidRDefault="00E04901" w:rsidP="009E47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Calling all model builders! Do you like building things from scratch? Do you have experience modeling with </w:t>
      </w:r>
      <w:proofErr w:type="spellStart"/>
      <w:r>
        <w:rPr>
          <w:rFonts w:asciiTheme="minorHAnsi" w:hAnsiTheme="minorHAnsi" w:cstheme="minorHAnsi"/>
        </w:rPr>
        <w:t>Solidworks</w:t>
      </w:r>
      <w:proofErr w:type="spellEnd"/>
      <w:r>
        <w:rPr>
          <w:rFonts w:asciiTheme="minorHAnsi" w:hAnsiTheme="minorHAnsi" w:cstheme="minorHAnsi"/>
        </w:rPr>
        <w:t xml:space="preserve">?  If you answered yes, FNA Group may have </w:t>
      </w:r>
      <w:r w:rsidR="0013687C">
        <w:rPr>
          <w:rFonts w:asciiTheme="minorHAnsi" w:hAnsiTheme="minorHAnsi" w:cstheme="minorHAnsi"/>
        </w:rPr>
        <w:t>the perfect</w:t>
      </w:r>
      <w:r>
        <w:rPr>
          <w:rFonts w:asciiTheme="minorHAnsi" w:hAnsiTheme="minorHAnsi" w:cstheme="minorHAnsi"/>
        </w:rPr>
        <w:t xml:space="preserve"> job for you!  We are looking for a Mechanical </w:t>
      </w:r>
      <w:r w:rsidR="00D62F12">
        <w:rPr>
          <w:rFonts w:asciiTheme="minorHAnsi" w:hAnsiTheme="minorHAnsi" w:cstheme="minorHAnsi"/>
        </w:rPr>
        <w:t>Designer 2</w:t>
      </w:r>
      <w:r>
        <w:rPr>
          <w:rFonts w:asciiTheme="minorHAnsi" w:hAnsiTheme="minorHAnsi" w:cstheme="minorHAnsi"/>
        </w:rPr>
        <w:t xml:space="preserve"> with strong 3D modeling experience</w:t>
      </w:r>
      <w:r w:rsidR="00D62F12">
        <w:rPr>
          <w:rFonts w:asciiTheme="minorHAnsi" w:hAnsiTheme="minorHAnsi" w:cstheme="minorHAnsi"/>
        </w:rPr>
        <w:t xml:space="preserve"> and has a strong attention to detail</w:t>
      </w:r>
      <w:r>
        <w:rPr>
          <w:rFonts w:asciiTheme="minorHAnsi" w:hAnsiTheme="minorHAnsi" w:cstheme="minorHAnsi"/>
        </w:rPr>
        <w:t xml:space="preserve">. </w:t>
      </w:r>
    </w:p>
    <w:p w:rsidR="00E04901" w:rsidRPr="00AF0DA7" w:rsidRDefault="00E04901" w:rsidP="009E47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:rsidR="009E47F2" w:rsidRPr="006F68D1" w:rsidRDefault="006B3889" w:rsidP="009E47F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Primary</w:t>
      </w:r>
      <w:r w:rsidR="009E47F2" w:rsidRPr="006F68D1">
        <w:rPr>
          <w:rFonts w:asciiTheme="minorHAnsi" w:hAnsiTheme="minorHAnsi" w:cstheme="minorHAnsi"/>
          <w:b/>
        </w:rPr>
        <w:t xml:space="preserve"> Purpose:</w:t>
      </w:r>
    </w:p>
    <w:p w:rsidR="00397EDC" w:rsidRDefault="002B0205" w:rsidP="00397EDC">
      <w:p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 xml:space="preserve">The Mechanical Designer 2 is an expert in SolidWorks modeling (including sheet metal) and the detailing of individual components and mechanical assemblies. </w:t>
      </w:r>
      <w:r>
        <w:rPr>
          <w:rFonts w:asciiTheme="minorHAnsi" w:hAnsiTheme="minorHAnsi" w:cstheme="minorHAnsi"/>
        </w:rPr>
        <w:t>W</w:t>
      </w:r>
      <w:r w:rsidRPr="002B0205">
        <w:rPr>
          <w:rFonts w:asciiTheme="minorHAnsi" w:hAnsiTheme="minorHAnsi" w:cstheme="minorHAnsi"/>
        </w:rPr>
        <w:t xml:space="preserve">ork under the direction set forth by </w:t>
      </w:r>
      <w:r>
        <w:rPr>
          <w:rFonts w:asciiTheme="minorHAnsi" w:hAnsiTheme="minorHAnsi" w:cstheme="minorHAnsi"/>
        </w:rPr>
        <w:t>E</w:t>
      </w:r>
      <w:r w:rsidRPr="002B0205">
        <w:rPr>
          <w:rFonts w:asciiTheme="minorHAnsi" w:hAnsiTheme="minorHAnsi" w:cstheme="minorHAnsi"/>
        </w:rPr>
        <w:t xml:space="preserve">ngineering and </w:t>
      </w:r>
      <w:r>
        <w:rPr>
          <w:rFonts w:asciiTheme="minorHAnsi" w:hAnsiTheme="minorHAnsi" w:cstheme="minorHAnsi"/>
        </w:rPr>
        <w:t>P</w:t>
      </w:r>
      <w:r w:rsidRPr="002B0205">
        <w:rPr>
          <w:rFonts w:asciiTheme="minorHAnsi" w:hAnsiTheme="minorHAnsi" w:cstheme="minorHAnsi"/>
        </w:rPr>
        <w:t xml:space="preserve">roduct </w:t>
      </w:r>
      <w:r>
        <w:rPr>
          <w:rFonts w:asciiTheme="minorHAnsi" w:hAnsiTheme="minorHAnsi" w:cstheme="minorHAnsi"/>
        </w:rPr>
        <w:t>M</w:t>
      </w:r>
      <w:r w:rsidRPr="002B0205">
        <w:rPr>
          <w:rFonts w:asciiTheme="minorHAnsi" w:hAnsiTheme="minorHAnsi" w:cstheme="minorHAnsi"/>
        </w:rPr>
        <w:t>anagement to create new designs and update existing products. The Mechanical Designer 2 also works hands-on to assemble prototypes and marketing samples.</w:t>
      </w:r>
      <w:r w:rsidR="00101A99" w:rsidRPr="009830CD">
        <w:rPr>
          <w:rFonts w:asciiTheme="minorHAnsi" w:hAnsiTheme="minorHAnsi" w:cstheme="minorHAnsi"/>
        </w:rPr>
        <w:br/>
      </w:r>
    </w:p>
    <w:p w:rsidR="009C4BD6" w:rsidRDefault="006B3889" w:rsidP="009C4BD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Job Description</w:t>
      </w:r>
      <w:r w:rsidR="009E47F2" w:rsidRPr="006F68D1">
        <w:rPr>
          <w:rFonts w:asciiTheme="minorHAnsi" w:hAnsiTheme="minorHAnsi" w:cstheme="minorHAnsi"/>
          <w:b/>
        </w:rPr>
        <w:t>: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Create 3D models and assemblies using SolidWorks.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Detail drawings for manufacturing and assembly of products.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Ensures engineering data is leveraged to its fullest extent within PDM.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Checks drawings and models to ensure they are correct and complete.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Maintain, update and correct existing engineering data and drawings.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Perform analysis on interaction between machine components and related fits and tolerances.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Produce and/or assemble prototypes and samples.</w:t>
      </w:r>
    </w:p>
    <w:p w:rsidR="006B3889" w:rsidRPr="006B3889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Other tasks assigned by management.</w:t>
      </w:r>
    </w:p>
    <w:p w:rsidR="00F00395" w:rsidRPr="00F00395" w:rsidRDefault="00F00395" w:rsidP="00EE06ED">
      <w:pPr>
        <w:rPr>
          <w:rFonts w:asciiTheme="minorHAnsi" w:hAnsiTheme="minorHAnsi" w:cstheme="minorHAnsi"/>
        </w:rPr>
      </w:pPr>
    </w:p>
    <w:p w:rsidR="009E47F2" w:rsidRPr="00F00395" w:rsidRDefault="009E47F2" w:rsidP="00976828">
      <w:pPr>
        <w:rPr>
          <w:rFonts w:asciiTheme="minorHAnsi" w:hAnsiTheme="minorHAnsi" w:cstheme="minorHAnsi"/>
          <w:b/>
        </w:rPr>
      </w:pPr>
      <w:r w:rsidRPr="00F00395">
        <w:rPr>
          <w:rStyle w:val="Subtitle1"/>
          <w:rFonts w:asciiTheme="minorHAnsi" w:hAnsiTheme="minorHAnsi" w:cstheme="minorHAnsi"/>
          <w:b/>
        </w:rPr>
        <w:t>Qualifications</w:t>
      </w:r>
      <w:r w:rsidR="00F83BDE" w:rsidRPr="00F00395">
        <w:rPr>
          <w:rStyle w:val="Subtitle1"/>
          <w:rFonts w:asciiTheme="minorHAnsi" w:hAnsiTheme="minorHAnsi" w:cstheme="minorHAnsi"/>
          <w:b/>
        </w:rPr>
        <w:t>:</w:t>
      </w:r>
    </w:p>
    <w:p w:rsidR="002B0205" w:rsidRDefault="002B0205" w:rsidP="002B0205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Required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Expert with SolidWorks 3D modeling and detailing.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Ability to work in a fast-</w:t>
      </w:r>
      <w:r w:rsidRPr="002B0205">
        <w:rPr>
          <w:rFonts w:asciiTheme="minorHAnsi" w:hAnsiTheme="minorHAnsi" w:cstheme="minorHAnsi"/>
        </w:rPr>
        <w:t>pace</w:t>
      </w:r>
      <w:r>
        <w:rPr>
          <w:rFonts w:asciiTheme="minorHAnsi" w:hAnsiTheme="minorHAnsi" w:cstheme="minorHAnsi"/>
        </w:rPr>
        <w:t>d</w:t>
      </w:r>
      <w:r w:rsidRPr="002B0205">
        <w:rPr>
          <w:rFonts w:asciiTheme="minorHAnsi" w:hAnsiTheme="minorHAnsi" w:cstheme="minorHAnsi"/>
        </w:rPr>
        <w:t xml:space="preserve"> environment </w:t>
      </w:r>
      <w:r>
        <w:rPr>
          <w:rFonts w:asciiTheme="minorHAnsi" w:hAnsiTheme="minorHAnsi" w:cstheme="minorHAnsi"/>
        </w:rPr>
        <w:t>with</w:t>
      </w:r>
      <w:r w:rsidRPr="002B0205">
        <w:rPr>
          <w:rFonts w:asciiTheme="minorHAnsi" w:hAnsiTheme="minorHAnsi" w:cstheme="minorHAnsi"/>
        </w:rPr>
        <w:t xml:space="preserve"> constant change.</w:t>
      </w:r>
    </w:p>
    <w:p w:rsid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Self-directed individual who works well within a team environment.</w:t>
      </w:r>
    </w:p>
    <w:p w:rsidR="002B0205" w:rsidRPr="002B0205" w:rsidRDefault="002B0205" w:rsidP="002B0205">
      <w:pPr>
        <w:rPr>
          <w:rFonts w:asciiTheme="minorHAnsi" w:hAnsiTheme="minorHAnsi" w:cstheme="minorHAnsi"/>
          <w:u w:val="single"/>
        </w:rPr>
      </w:pPr>
      <w:r w:rsidRPr="002B0205">
        <w:rPr>
          <w:rFonts w:asciiTheme="minorHAnsi" w:hAnsiTheme="minorHAnsi" w:cstheme="minorHAnsi"/>
          <w:u w:val="single"/>
        </w:rPr>
        <w:t>Preferred</w:t>
      </w:r>
    </w:p>
    <w:p w:rsidR="00727C4C" w:rsidRPr="002B0205" w:rsidRDefault="00727C4C" w:rsidP="00727C4C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Strong mechanical intuition.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Expert with SolidWorks PDM.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Expert with SolidWorks Sheet Metal.</w:t>
      </w:r>
    </w:p>
    <w:p w:rsidR="00727C4C" w:rsidRPr="002B0205" w:rsidRDefault="00727C4C" w:rsidP="00727C4C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Hands on experience with machining, metal fabrication, and plastics.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Proficient with tolerance analysis and selecting proper fits based on application.</w:t>
      </w:r>
    </w:p>
    <w:p w:rsidR="002B0205" w:rsidRPr="002B0205" w:rsidRDefault="002B0205" w:rsidP="002B0205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2B0205">
        <w:rPr>
          <w:rFonts w:asciiTheme="minorHAnsi" w:hAnsiTheme="minorHAnsi" w:cstheme="minorHAnsi"/>
        </w:rPr>
        <w:t>Proficient with GD&amp;T.</w:t>
      </w:r>
    </w:p>
    <w:p w:rsidR="00397EDC" w:rsidRDefault="00397EDC" w:rsidP="00727C4C">
      <w:pPr>
        <w:rPr>
          <w:rFonts w:asciiTheme="minorHAnsi" w:hAnsiTheme="minorHAnsi" w:cstheme="minorHAnsi"/>
        </w:rPr>
      </w:pPr>
    </w:p>
    <w:p w:rsidR="00FC1BC4" w:rsidRPr="006F68D1" w:rsidRDefault="009E47F2" w:rsidP="00F00395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Education/Certification</w:t>
      </w:r>
      <w:r w:rsidR="00072809">
        <w:rPr>
          <w:rFonts w:asciiTheme="minorHAnsi" w:hAnsiTheme="minorHAnsi" w:cstheme="minorHAnsi"/>
          <w:b/>
        </w:rPr>
        <w:t>:</w:t>
      </w:r>
    </w:p>
    <w:p w:rsidR="00C777D1" w:rsidRPr="00C777D1" w:rsidRDefault="00C777D1" w:rsidP="00C777D1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Required</w:t>
      </w:r>
    </w:p>
    <w:p w:rsid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High School Diploma.</w:t>
      </w:r>
    </w:p>
    <w:p w:rsid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Pr="00C777D1">
        <w:rPr>
          <w:rFonts w:asciiTheme="minorHAnsi" w:hAnsiTheme="minorHAnsi" w:cstheme="minorHAnsi"/>
        </w:rPr>
        <w:t>+ years of direct experience using SolidWorks.</w:t>
      </w:r>
    </w:p>
    <w:p w:rsidR="00C777D1" w:rsidRPr="00C777D1" w:rsidRDefault="00C777D1" w:rsidP="00C777D1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Preferred</w:t>
      </w:r>
    </w:p>
    <w:p w:rsid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C777D1">
        <w:rPr>
          <w:rFonts w:asciiTheme="minorHAnsi" w:hAnsiTheme="minorHAnsi" w:cstheme="minorHAnsi"/>
        </w:rPr>
        <w:t>Technical degree in mechanical design or in a similar discipline</w:t>
      </w:r>
      <w:r>
        <w:rPr>
          <w:rFonts w:asciiTheme="minorHAnsi" w:hAnsiTheme="minorHAnsi" w:cstheme="minorHAnsi"/>
        </w:rPr>
        <w:t>,</w:t>
      </w:r>
      <w:r w:rsidRPr="00C777D1">
        <w:rPr>
          <w:rFonts w:asciiTheme="minorHAnsi" w:hAnsiTheme="minorHAnsi" w:cstheme="minorHAnsi"/>
        </w:rPr>
        <w:t xml:space="preserve"> or equivalent experience.</w:t>
      </w:r>
    </w:p>
    <w:p w:rsidR="00C777D1" w:rsidRP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5</w:t>
      </w:r>
      <w:r w:rsidRPr="00C777D1">
        <w:rPr>
          <w:rFonts w:asciiTheme="minorHAnsi" w:hAnsiTheme="minorHAnsi" w:cstheme="minorHAnsi"/>
        </w:rPr>
        <w:t>+ years of direct experience using SolidWorks.</w:t>
      </w:r>
    </w:p>
    <w:p w:rsidR="00C777D1" w:rsidRP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C777D1">
        <w:rPr>
          <w:rFonts w:asciiTheme="minorHAnsi" w:hAnsiTheme="minorHAnsi" w:cstheme="minorHAnsi"/>
        </w:rPr>
        <w:t>SolidWorks certification.</w:t>
      </w:r>
    </w:p>
    <w:p w:rsidR="00C777D1" w:rsidRPr="00C777D1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C777D1">
        <w:rPr>
          <w:rFonts w:asciiTheme="minorHAnsi" w:hAnsiTheme="minorHAnsi" w:cstheme="minorHAnsi"/>
        </w:rPr>
        <w:t xml:space="preserve">Previous experience in the Outdoor Power Equipment or Power Tools industry is </w:t>
      </w:r>
      <w:r>
        <w:rPr>
          <w:rFonts w:asciiTheme="minorHAnsi" w:hAnsiTheme="minorHAnsi" w:cstheme="minorHAnsi"/>
        </w:rPr>
        <w:t>a plus</w:t>
      </w:r>
      <w:r w:rsidRPr="00C777D1">
        <w:rPr>
          <w:rFonts w:asciiTheme="minorHAnsi" w:hAnsiTheme="minorHAnsi" w:cstheme="minorHAnsi"/>
        </w:rPr>
        <w:t>.</w:t>
      </w:r>
    </w:p>
    <w:p w:rsidR="00A31F64" w:rsidRDefault="00C777D1" w:rsidP="00C777D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C777D1">
        <w:rPr>
          <w:rFonts w:asciiTheme="minorHAnsi" w:hAnsiTheme="minorHAnsi" w:cstheme="minorHAnsi"/>
        </w:rPr>
        <w:t>Experience working in a multi-channel retail business/industry</w:t>
      </w:r>
      <w:r>
        <w:rPr>
          <w:rFonts w:asciiTheme="minorHAnsi" w:hAnsiTheme="minorHAnsi" w:cstheme="minorHAnsi"/>
        </w:rPr>
        <w:t xml:space="preserve"> is a plus</w:t>
      </w:r>
      <w:r w:rsidRPr="00C777D1">
        <w:rPr>
          <w:rFonts w:asciiTheme="minorHAnsi" w:hAnsiTheme="minorHAnsi" w:cstheme="minorHAnsi"/>
        </w:rPr>
        <w:t>.</w:t>
      </w:r>
    </w:p>
    <w:p w:rsidR="00C777D1" w:rsidRDefault="00C777D1" w:rsidP="009E47F2">
      <w:pPr>
        <w:rPr>
          <w:rFonts w:asciiTheme="minorHAnsi" w:hAnsiTheme="minorHAnsi" w:cstheme="minorHAnsi"/>
          <w:b/>
        </w:rPr>
      </w:pPr>
    </w:p>
    <w:p w:rsidR="009E47F2" w:rsidRPr="006F68D1" w:rsidRDefault="009E47F2" w:rsidP="009E47F2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Other Duties as Assigned</w:t>
      </w:r>
      <w:r w:rsidR="00072809">
        <w:rPr>
          <w:rFonts w:asciiTheme="minorHAnsi" w:hAnsiTheme="minorHAnsi" w:cstheme="minorHAnsi"/>
          <w:b/>
        </w:rPr>
        <w:t>:</w:t>
      </w:r>
    </w:p>
    <w:p w:rsidR="00C777D1" w:rsidRDefault="00C777D1" w:rsidP="009E47F2">
      <w:pPr>
        <w:rPr>
          <w:rFonts w:asciiTheme="minorHAnsi" w:hAnsiTheme="minorHAnsi" w:cstheme="minorHAnsi"/>
        </w:rPr>
      </w:pPr>
      <w:r w:rsidRPr="00C777D1">
        <w:rPr>
          <w:rFonts w:asciiTheme="minorHAnsi" w:hAnsiTheme="minorHAnsi" w:cstheme="minorHAnsi"/>
        </w:rPr>
        <w:t>Other duties could include working in other areas to provide support during absences or shortage of staff.</w:t>
      </w:r>
    </w:p>
    <w:p w:rsidR="009E47F2" w:rsidRPr="006F68D1" w:rsidRDefault="009E47F2" w:rsidP="009E47F2">
      <w:pPr>
        <w:rPr>
          <w:rFonts w:asciiTheme="minorHAnsi" w:hAnsiTheme="minorHAnsi" w:cstheme="minorHAnsi"/>
        </w:rPr>
      </w:pPr>
      <w:bookmarkStart w:id="0" w:name="_GoBack"/>
      <w:bookmarkEnd w:id="0"/>
    </w:p>
    <w:p w:rsidR="009E47F2" w:rsidRPr="006F68D1" w:rsidRDefault="009E47F2" w:rsidP="009E47F2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Equipment Used</w:t>
      </w:r>
      <w:r w:rsidR="00072809">
        <w:rPr>
          <w:rFonts w:asciiTheme="minorHAnsi" w:hAnsiTheme="minorHAnsi" w:cstheme="minorHAnsi"/>
          <w:b/>
        </w:rPr>
        <w:t>:</w:t>
      </w:r>
    </w:p>
    <w:p w:rsidR="009E47F2" w:rsidRDefault="00D62F12" w:rsidP="009E47F2">
      <w:pPr>
        <w:rPr>
          <w:rFonts w:asciiTheme="minorHAnsi" w:hAnsiTheme="minorHAnsi" w:cstheme="minorHAnsi"/>
        </w:rPr>
      </w:pPr>
      <w:r w:rsidRPr="00D62F12">
        <w:rPr>
          <w:rFonts w:asciiTheme="minorHAnsi" w:hAnsiTheme="minorHAnsi" w:cstheme="minorHAnsi"/>
        </w:rPr>
        <w:t>Usage of computer, phone, filing cabinet and other necessary office equipment required, hand tools and measuring equipment.</w:t>
      </w:r>
    </w:p>
    <w:p w:rsidR="00072809" w:rsidRPr="006F68D1" w:rsidRDefault="00072809" w:rsidP="009E47F2">
      <w:pPr>
        <w:rPr>
          <w:rFonts w:asciiTheme="minorHAnsi" w:hAnsiTheme="minorHAnsi" w:cstheme="minorHAnsi"/>
        </w:rPr>
      </w:pPr>
    </w:p>
    <w:p w:rsidR="009E47F2" w:rsidRPr="006F68D1" w:rsidRDefault="009E47F2" w:rsidP="009E47F2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Working Conditions</w:t>
      </w:r>
      <w:r w:rsidR="00505344">
        <w:rPr>
          <w:rFonts w:asciiTheme="minorHAnsi" w:hAnsiTheme="minorHAnsi" w:cstheme="minorHAnsi"/>
          <w:b/>
        </w:rPr>
        <w:t>:</w:t>
      </w:r>
    </w:p>
    <w:p w:rsidR="00505344" w:rsidRDefault="00D62F12" w:rsidP="009E47F2">
      <w:pPr>
        <w:rPr>
          <w:rFonts w:asciiTheme="minorHAnsi" w:hAnsiTheme="minorHAnsi" w:cstheme="minorHAnsi"/>
        </w:rPr>
      </w:pPr>
      <w:r w:rsidRPr="00D62F12">
        <w:rPr>
          <w:rFonts w:asciiTheme="minorHAnsi" w:hAnsiTheme="minorHAnsi" w:cstheme="minorHAnsi"/>
        </w:rPr>
        <w:t>More than moderate amounts of sitting, walking and standing. Extended periods of time spent sitting at a desk and using a computer and phone. Extended periods of time spent in a shop environment, using hand tools and power tools.</w:t>
      </w:r>
    </w:p>
    <w:p w:rsidR="00D62F12" w:rsidRDefault="00D62F12" w:rsidP="009E47F2">
      <w:pPr>
        <w:rPr>
          <w:rFonts w:asciiTheme="minorHAnsi" w:hAnsiTheme="minorHAnsi" w:cstheme="minorHAnsi"/>
        </w:rPr>
      </w:pPr>
    </w:p>
    <w:p w:rsidR="00505344" w:rsidRPr="006F68D1" w:rsidRDefault="00505344" w:rsidP="00505344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Safety</w:t>
      </w:r>
      <w:r>
        <w:rPr>
          <w:rFonts w:asciiTheme="minorHAnsi" w:hAnsiTheme="minorHAnsi" w:cstheme="minorHAnsi"/>
          <w:b/>
        </w:rPr>
        <w:t>:</w:t>
      </w:r>
    </w:p>
    <w:p w:rsidR="00505344" w:rsidRPr="006F68D1" w:rsidRDefault="00505344" w:rsidP="009E47F2">
      <w:pPr>
        <w:rPr>
          <w:rFonts w:asciiTheme="minorHAnsi" w:hAnsiTheme="minorHAnsi" w:cstheme="minorHAnsi"/>
        </w:rPr>
      </w:pPr>
      <w:r w:rsidRPr="006F68D1">
        <w:rPr>
          <w:rFonts w:asciiTheme="minorHAnsi" w:hAnsiTheme="minorHAnsi" w:cstheme="minorHAnsi"/>
        </w:rPr>
        <w:t>Follow and adhere to all company safety policies and safety regulations. Correct unsafe conditions in work area and report any conditions that are not correctable to supervisor immediately.</w:t>
      </w:r>
    </w:p>
    <w:sectPr w:rsidR="00505344" w:rsidRPr="006F68D1" w:rsidSect="00505344">
      <w:headerReference w:type="default" r:id="rId7"/>
      <w:pgSz w:w="12240" w:h="15840"/>
      <w:pgMar w:top="2160" w:right="990" w:bottom="720" w:left="990" w:header="720" w:footer="11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FD5" w:rsidRDefault="00E16FD5">
      <w:r>
        <w:separator/>
      </w:r>
    </w:p>
  </w:endnote>
  <w:endnote w:type="continuationSeparator" w:id="0">
    <w:p w:rsidR="00E16FD5" w:rsidRDefault="00E1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FD5" w:rsidRDefault="00E16FD5">
      <w:r>
        <w:separator/>
      </w:r>
    </w:p>
  </w:footnote>
  <w:footnote w:type="continuationSeparator" w:id="0">
    <w:p w:rsidR="00E16FD5" w:rsidRDefault="00E16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ADE" w:rsidRDefault="00173AEE" w:rsidP="004F4676">
    <w:pPr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2200910</wp:posOffset>
              </wp:positionH>
              <wp:positionV relativeFrom="paragraph">
                <wp:posOffset>160020</wp:posOffset>
              </wp:positionV>
              <wp:extent cx="4481830" cy="401320"/>
              <wp:effectExtent l="635" t="0" r="381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183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ADE" w:rsidRPr="00C026C0" w:rsidRDefault="00013ADE">
                          <w:pPr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6F68D1">
                            <w:rPr>
                              <w:rFonts w:asciiTheme="minorHAnsi" w:hAnsiTheme="minorHAnsi" w:cstheme="minorHAnsi"/>
                              <w:color w:val="BFBFBF" w:themeColor="background1" w:themeShade="BF"/>
                              <w:sz w:val="40"/>
                              <w:szCs w:val="40"/>
                            </w:rPr>
                            <w:t>CAREERS |</w:t>
                          </w:r>
                          <w:r w:rsidRPr="006F68D1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</w:t>
                          </w:r>
                          <w:r w:rsidR="002B0205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>Mechanical Designer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73.3pt;margin-top:12.6pt;width:352.9pt;height:31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xRtQ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" filled="f" stroked="f">
              <v:textbox style="mso-fit-shape-to-text:t">
                <w:txbxContent>
                  <w:p w:rsidR="00013ADE" w:rsidRPr="00C026C0" w:rsidRDefault="00013ADE">
                    <w:pPr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</w:pPr>
                    <w:r w:rsidRPr="006F68D1">
                      <w:rPr>
                        <w:rFonts w:asciiTheme="minorHAnsi" w:hAnsiTheme="minorHAnsi" w:cstheme="minorHAnsi"/>
                        <w:color w:val="BFBFBF" w:themeColor="background1" w:themeShade="BF"/>
                        <w:sz w:val="40"/>
                        <w:szCs w:val="40"/>
                      </w:rPr>
                      <w:t>CAREERS |</w:t>
                    </w:r>
                    <w:r w:rsidRPr="006F68D1">
                      <w:rPr>
                        <w:rFonts w:asciiTheme="minorHAnsi" w:hAnsiTheme="minorHAnsi" w:cstheme="minorHAnsi"/>
                        <w:sz w:val="40"/>
                        <w:szCs w:val="40"/>
                      </w:rPr>
                      <w:t xml:space="preserve"> </w:t>
                    </w:r>
                    <w:r w:rsidR="002B0205"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  <w:t>Mechanical Designer 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2200910</wp:posOffset>
              </wp:positionH>
              <wp:positionV relativeFrom="paragraph">
                <wp:posOffset>-26670</wp:posOffset>
              </wp:positionV>
              <wp:extent cx="4649470" cy="750570"/>
              <wp:effectExtent l="635" t="1905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9470" cy="7505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7B1FBC42" id="Rectangle 2" o:spid="_x0000_s1026" style="position:absolute;margin-left:173.3pt;margin-top:-2.1pt;width:366.1pt;height:5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" fillcolor="#f2f2f2 [3052]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125730</wp:posOffset>
          </wp:positionV>
          <wp:extent cx="2477770" cy="560070"/>
          <wp:effectExtent l="0" t="0" r="0" b="0"/>
          <wp:wrapNone/>
          <wp:docPr id="16" name="Picture 1" descr="FNA eye of innovation OFFICIAL 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NA eye of innovation OFFICIAL 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415"/>
                  <a:stretch>
                    <a:fillRect/>
                  </a:stretch>
                </pic:blipFill>
                <pic:spPr bwMode="auto">
                  <a:xfrm>
                    <a:off x="0" y="0"/>
                    <a:ext cx="2477770" cy="56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ADE" w:rsidRDefault="00013ADE" w:rsidP="004F4676">
    <w:pPr>
      <w:jc w:val="center"/>
      <w:rPr>
        <w:noProof/>
      </w:rPr>
    </w:pPr>
  </w:p>
  <w:p w:rsidR="00013ADE" w:rsidRDefault="00013ADE" w:rsidP="004F4676">
    <w:pPr>
      <w:jc w:val="center"/>
      <w:rPr>
        <w:noProof/>
      </w:rPr>
    </w:pPr>
  </w:p>
  <w:p w:rsidR="00013ADE" w:rsidRDefault="00013ADE" w:rsidP="004F4676">
    <w:pPr>
      <w:jc w:val="center"/>
    </w:pPr>
  </w:p>
  <w:p w:rsidR="00013ADE" w:rsidRDefault="00013A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1AFF"/>
    <w:multiLevelType w:val="hybridMultilevel"/>
    <w:tmpl w:val="DD5A4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180AA0"/>
    <w:multiLevelType w:val="hybridMultilevel"/>
    <w:tmpl w:val="B98CD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AD13C9"/>
    <w:multiLevelType w:val="hybridMultilevel"/>
    <w:tmpl w:val="631EE6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7C2B7B"/>
    <w:multiLevelType w:val="hybridMultilevel"/>
    <w:tmpl w:val="6DFA905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1DC95E8B"/>
    <w:multiLevelType w:val="hybridMultilevel"/>
    <w:tmpl w:val="6D6ADD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8573E6"/>
    <w:multiLevelType w:val="hybridMultilevel"/>
    <w:tmpl w:val="04F487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DF492A"/>
    <w:multiLevelType w:val="multilevel"/>
    <w:tmpl w:val="2176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6242C0"/>
    <w:multiLevelType w:val="hybridMultilevel"/>
    <w:tmpl w:val="DED075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399D0E80"/>
    <w:multiLevelType w:val="multilevel"/>
    <w:tmpl w:val="CC80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4F1EC9"/>
    <w:multiLevelType w:val="hybridMultilevel"/>
    <w:tmpl w:val="749E34A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474D1ADA"/>
    <w:multiLevelType w:val="hybridMultilevel"/>
    <w:tmpl w:val="9E0A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71658"/>
    <w:multiLevelType w:val="hybridMultilevel"/>
    <w:tmpl w:val="BAC4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D49A7"/>
    <w:multiLevelType w:val="hybridMultilevel"/>
    <w:tmpl w:val="B964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359C8"/>
    <w:multiLevelType w:val="hybridMultilevel"/>
    <w:tmpl w:val="15F0FA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331D0"/>
    <w:multiLevelType w:val="multilevel"/>
    <w:tmpl w:val="620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35204E"/>
    <w:multiLevelType w:val="hybridMultilevel"/>
    <w:tmpl w:val="19DA1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848DB"/>
    <w:multiLevelType w:val="hybridMultilevel"/>
    <w:tmpl w:val="6E6C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B764C"/>
    <w:multiLevelType w:val="hybridMultilevel"/>
    <w:tmpl w:val="A4D070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6BCD628D"/>
    <w:multiLevelType w:val="hybridMultilevel"/>
    <w:tmpl w:val="EE5E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20028"/>
    <w:multiLevelType w:val="hybridMultilevel"/>
    <w:tmpl w:val="5CE4F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748B7"/>
    <w:multiLevelType w:val="hybridMultilevel"/>
    <w:tmpl w:val="CB82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8"/>
  </w:num>
  <w:num w:numId="5">
    <w:abstractNumId w:val="12"/>
  </w:num>
  <w:num w:numId="6">
    <w:abstractNumId w:val="20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16"/>
  </w:num>
  <w:num w:numId="12">
    <w:abstractNumId w:val="18"/>
  </w:num>
  <w:num w:numId="13">
    <w:abstractNumId w:val="1"/>
  </w:num>
  <w:num w:numId="14">
    <w:abstractNumId w:val="19"/>
  </w:num>
  <w:num w:numId="15">
    <w:abstractNumId w:val="3"/>
  </w:num>
  <w:num w:numId="16">
    <w:abstractNumId w:val="6"/>
  </w:num>
  <w:num w:numId="17">
    <w:abstractNumId w:val="15"/>
  </w:num>
  <w:num w:numId="18">
    <w:abstractNumId w:val="7"/>
  </w:num>
  <w:num w:numId="19">
    <w:abstractNumId w:val="17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88"/>
    <w:rsid w:val="000059B5"/>
    <w:rsid w:val="0001028F"/>
    <w:rsid w:val="0001237F"/>
    <w:rsid w:val="00012F40"/>
    <w:rsid w:val="00013ADE"/>
    <w:rsid w:val="00014F64"/>
    <w:rsid w:val="000170A7"/>
    <w:rsid w:val="000229EF"/>
    <w:rsid w:val="0002311F"/>
    <w:rsid w:val="00023C6F"/>
    <w:rsid w:val="00026723"/>
    <w:rsid w:val="00026BB0"/>
    <w:rsid w:val="00031353"/>
    <w:rsid w:val="0004263E"/>
    <w:rsid w:val="00046A63"/>
    <w:rsid w:val="00053893"/>
    <w:rsid w:val="000600C8"/>
    <w:rsid w:val="000649B8"/>
    <w:rsid w:val="00064D71"/>
    <w:rsid w:val="00067A1F"/>
    <w:rsid w:val="0007053B"/>
    <w:rsid w:val="0007068F"/>
    <w:rsid w:val="00072809"/>
    <w:rsid w:val="0007487C"/>
    <w:rsid w:val="000859FD"/>
    <w:rsid w:val="000864E3"/>
    <w:rsid w:val="00094352"/>
    <w:rsid w:val="0009667F"/>
    <w:rsid w:val="00097061"/>
    <w:rsid w:val="000A13E6"/>
    <w:rsid w:val="000A18C8"/>
    <w:rsid w:val="000A2DD0"/>
    <w:rsid w:val="000A5757"/>
    <w:rsid w:val="000A6A33"/>
    <w:rsid w:val="000A7F1A"/>
    <w:rsid w:val="000B124E"/>
    <w:rsid w:val="000B1574"/>
    <w:rsid w:val="000B23C5"/>
    <w:rsid w:val="000C34A2"/>
    <w:rsid w:val="000D50E2"/>
    <w:rsid w:val="000E02D3"/>
    <w:rsid w:val="000E671B"/>
    <w:rsid w:val="000E6D1C"/>
    <w:rsid w:val="000F6ED9"/>
    <w:rsid w:val="000F7744"/>
    <w:rsid w:val="00101A99"/>
    <w:rsid w:val="00107631"/>
    <w:rsid w:val="001125A6"/>
    <w:rsid w:val="00114433"/>
    <w:rsid w:val="0011553E"/>
    <w:rsid w:val="00115588"/>
    <w:rsid w:val="00115D88"/>
    <w:rsid w:val="00117C5F"/>
    <w:rsid w:val="00123583"/>
    <w:rsid w:val="0012438C"/>
    <w:rsid w:val="0012671F"/>
    <w:rsid w:val="001339E1"/>
    <w:rsid w:val="001341CA"/>
    <w:rsid w:val="0013687C"/>
    <w:rsid w:val="00142153"/>
    <w:rsid w:val="001421CE"/>
    <w:rsid w:val="001428DC"/>
    <w:rsid w:val="001431F6"/>
    <w:rsid w:val="0014479D"/>
    <w:rsid w:val="00146D87"/>
    <w:rsid w:val="0014745A"/>
    <w:rsid w:val="00150258"/>
    <w:rsid w:val="00150849"/>
    <w:rsid w:val="00157BC2"/>
    <w:rsid w:val="001604C4"/>
    <w:rsid w:val="0016099A"/>
    <w:rsid w:val="00173AEE"/>
    <w:rsid w:val="001746E3"/>
    <w:rsid w:val="001761AE"/>
    <w:rsid w:val="00176E83"/>
    <w:rsid w:val="00180708"/>
    <w:rsid w:val="0019134C"/>
    <w:rsid w:val="0019459D"/>
    <w:rsid w:val="0019756E"/>
    <w:rsid w:val="001A2357"/>
    <w:rsid w:val="001A38AB"/>
    <w:rsid w:val="001A7E86"/>
    <w:rsid w:val="001B0A91"/>
    <w:rsid w:val="001B14DD"/>
    <w:rsid w:val="001B523E"/>
    <w:rsid w:val="001C6107"/>
    <w:rsid w:val="001D0516"/>
    <w:rsid w:val="001D151E"/>
    <w:rsid w:val="001D6520"/>
    <w:rsid w:val="001D7114"/>
    <w:rsid w:val="001E2339"/>
    <w:rsid w:val="001E50B0"/>
    <w:rsid w:val="002012B9"/>
    <w:rsid w:val="00203E6D"/>
    <w:rsid w:val="00207069"/>
    <w:rsid w:val="002078D6"/>
    <w:rsid w:val="002101FF"/>
    <w:rsid w:val="00212721"/>
    <w:rsid w:val="00215AF4"/>
    <w:rsid w:val="00216EB0"/>
    <w:rsid w:val="00217397"/>
    <w:rsid w:val="00222976"/>
    <w:rsid w:val="00227031"/>
    <w:rsid w:val="002339A3"/>
    <w:rsid w:val="00245726"/>
    <w:rsid w:val="00245A8E"/>
    <w:rsid w:val="0025060D"/>
    <w:rsid w:val="002554B0"/>
    <w:rsid w:val="00265739"/>
    <w:rsid w:val="00270AD2"/>
    <w:rsid w:val="0027428E"/>
    <w:rsid w:val="00275A8B"/>
    <w:rsid w:val="00277FC1"/>
    <w:rsid w:val="002825F1"/>
    <w:rsid w:val="00282EC7"/>
    <w:rsid w:val="00285763"/>
    <w:rsid w:val="00286E70"/>
    <w:rsid w:val="00294A6C"/>
    <w:rsid w:val="00297990"/>
    <w:rsid w:val="002A22F0"/>
    <w:rsid w:val="002A3F88"/>
    <w:rsid w:val="002A5D06"/>
    <w:rsid w:val="002B0205"/>
    <w:rsid w:val="002B0F1D"/>
    <w:rsid w:val="002B2299"/>
    <w:rsid w:val="002B2428"/>
    <w:rsid w:val="002D09F0"/>
    <w:rsid w:val="002D7163"/>
    <w:rsid w:val="002E4298"/>
    <w:rsid w:val="002E551B"/>
    <w:rsid w:val="002F1552"/>
    <w:rsid w:val="002F16F7"/>
    <w:rsid w:val="002F1E20"/>
    <w:rsid w:val="002F44C4"/>
    <w:rsid w:val="002F7573"/>
    <w:rsid w:val="0030111A"/>
    <w:rsid w:val="00302AAB"/>
    <w:rsid w:val="00303975"/>
    <w:rsid w:val="00304553"/>
    <w:rsid w:val="003137ED"/>
    <w:rsid w:val="00314D28"/>
    <w:rsid w:val="00324EE6"/>
    <w:rsid w:val="00327074"/>
    <w:rsid w:val="00334D90"/>
    <w:rsid w:val="003375B4"/>
    <w:rsid w:val="00341578"/>
    <w:rsid w:val="003477E4"/>
    <w:rsid w:val="00352E6F"/>
    <w:rsid w:val="00355FA5"/>
    <w:rsid w:val="00361A46"/>
    <w:rsid w:val="00361E3F"/>
    <w:rsid w:val="00363539"/>
    <w:rsid w:val="003639B6"/>
    <w:rsid w:val="00367789"/>
    <w:rsid w:val="003718D5"/>
    <w:rsid w:val="00374E8B"/>
    <w:rsid w:val="003819F9"/>
    <w:rsid w:val="00384D5C"/>
    <w:rsid w:val="00385506"/>
    <w:rsid w:val="00390569"/>
    <w:rsid w:val="00390D05"/>
    <w:rsid w:val="00395C9A"/>
    <w:rsid w:val="00397EDC"/>
    <w:rsid w:val="003A499C"/>
    <w:rsid w:val="003A4E69"/>
    <w:rsid w:val="003B0151"/>
    <w:rsid w:val="003C01A6"/>
    <w:rsid w:val="003C316E"/>
    <w:rsid w:val="003C4861"/>
    <w:rsid w:val="003D5445"/>
    <w:rsid w:val="003E1BC3"/>
    <w:rsid w:val="003E2CEE"/>
    <w:rsid w:val="003E305A"/>
    <w:rsid w:val="003E707C"/>
    <w:rsid w:val="003E79D1"/>
    <w:rsid w:val="003F0563"/>
    <w:rsid w:val="003F580D"/>
    <w:rsid w:val="003F6EA6"/>
    <w:rsid w:val="00401E39"/>
    <w:rsid w:val="00402DD2"/>
    <w:rsid w:val="00413718"/>
    <w:rsid w:val="00416886"/>
    <w:rsid w:val="004304A1"/>
    <w:rsid w:val="004361DB"/>
    <w:rsid w:val="004444E8"/>
    <w:rsid w:val="00445868"/>
    <w:rsid w:val="00447749"/>
    <w:rsid w:val="0045289E"/>
    <w:rsid w:val="00452D3B"/>
    <w:rsid w:val="00457A9A"/>
    <w:rsid w:val="004648D7"/>
    <w:rsid w:val="00464FC9"/>
    <w:rsid w:val="00471315"/>
    <w:rsid w:val="004757FA"/>
    <w:rsid w:val="00476A6A"/>
    <w:rsid w:val="00476FB5"/>
    <w:rsid w:val="00480839"/>
    <w:rsid w:val="00480D8E"/>
    <w:rsid w:val="00482FB6"/>
    <w:rsid w:val="004845F0"/>
    <w:rsid w:val="00493BF8"/>
    <w:rsid w:val="004A1249"/>
    <w:rsid w:val="004A6775"/>
    <w:rsid w:val="004B26F8"/>
    <w:rsid w:val="004B730A"/>
    <w:rsid w:val="004B7B8D"/>
    <w:rsid w:val="004C202E"/>
    <w:rsid w:val="004C3D4F"/>
    <w:rsid w:val="004D05ED"/>
    <w:rsid w:val="004E1C4C"/>
    <w:rsid w:val="004F2D87"/>
    <w:rsid w:val="004F4676"/>
    <w:rsid w:val="004F74FD"/>
    <w:rsid w:val="004F7CD7"/>
    <w:rsid w:val="00505344"/>
    <w:rsid w:val="00507A16"/>
    <w:rsid w:val="005115F3"/>
    <w:rsid w:val="00514BC1"/>
    <w:rsid w:val="0051710F"/>
    <w:rsid w:val="00521A66"/>
    <w:rsid w:val="00522611"/>
    <w:rsid w:val="00522F12"/>
    <w:rsid w:val="005278E0"/>
    <w:rsid w:val="00530669"/>
    <w:rsid w:val="00532C3A"/>
    <w:rsid w:val="00533C74"/>
    <w:rsid w:val="005418DA"/>
    <w:rsid w:val="00546A09"/>
    <w:rsid w:val="00551D19"/>
    <w:rsid w:val="005570F1"/>
    <w:rsid w:val="005609FC"/>
    <w:rsid w:val="00562DB9"/>
    <w:rsid w:val="00562FA0"/>
    <w:rsid w:val="0056387A"/>
    <w:rsid w:val="0056418F"/>
    <w:rsid w:val="0057281D"/>
    <w:rsid w:val="0058120D"/>
    <w:rsid w:val="0058428B"/>
    <w:rsid w:val="0058542F"/>
    <w:rsid w:val="00595D52"/>
    <w:rsid w:val="005A16C3"/>
    <w:rsid w:val="005A5971"/>
    <w:rsid w:val="005B32E5"/>
    <w:rsid w:val="005B6F45"/>
    <w:rsid w:val="005D0361"/>
    <w:rsid w:val="005D0C3F"/>
    <w:rsid w:val="005D53DE"/>
    <w:rsid w:val="005E0D77"/>
    <w:rsid w:val="005E2AE8"/>
    <w:rsid w:val="005E3A72"/>
    <w:rsid w:val="005E4374"/>
    <w:rsid w:val="005E67F8"/>
    <w:rsid w:val="005F6C52"/>
    <w:rsid w:val="0060015A"/>
    <w:rsid w:val="00603248"/>
    <w:rsid w:val="006077A0"/>
    <w:rsid w:val="00607975"/>
    <w:rsid w:val="00611BA6"/>
    <w:rsid w:val="00611DAD"/>
    <w:rsid w:val="00612AD7"/>
    <w:rsid w:val="00620DCF"/>
    <w:rsid w:val="00621439"/>
    <w:rsid w:val="00626EA8"/>
    <w:rsid w:val="0064071B"/>
    <w:rsid w:val="00641767"/>
    <w:rsid w:val="00644EAF"/>
    <w:rsid w:val="00647E61"/>
    <w:rsid w:val="0065026E"/>
    <w:rsid w:val="00652BC2"/>
    <w:rsid w:val="00657301"/>
    <w:rsid w:val="00660D9C"/>
    <w:rsid w:val="00662EA4"/>
    <w:rsid w:val="00664A6C"/>
    <w:rsid w:val="00670CED"/>
    <w:rsid w:val="00671263"/>
    <w:rsid w:val="00671D5C"/>
    <w:rsid w:val="00671DC3"/>
    <w:rsid w:val="0067258F"/>
    <w:rsid w:val="006733B0"/>
    <w:rsid w:val="00677053"/>
    <w:rsid w:val="00694ECC"/>
    <w:rsid w:val="006A4258"/>
    <w:rsid w:val="006B070E"/>
    <w:rsid w:val="006B3889"/>
    <w:rsid w:val="006C7F4E"/>
    <w:rsid w:val="006D0525"/>
    <w:rsid w:val="006D0F9B"/>
    <w:rsid w:val="006D3A06"/>
    <w:rsid w:val="006D7F62"/>
    <w:rsid w:val="006E1D02"/>
    <w:rsid w:val="006E34F2"/>
    <w:rsid w:val="006E5C5D"/>
    <w:rsid w:val="006F68D1"/>
    <w:rsid w:val="006F728F"/>
    <w:rsid w:val="00700F83"/>
    <w:rsid w:val="007128AA"/>
    <w:rsid w:val="00714A1C"/>
    <w:rsid w:val="00727C4C"/>
    <w:rsid w:val="00732829"/>
    <w:rsid w:val="00732E8B"/>
    <w:rsid w:val="007354C1"/>
    <w:rsid w:val="00744AF4"/>
    <w:rsid w:val="007503A3"/>
    <w:rsid w:val="0075250A"/>
    <w:rsid w:val="0075318C"/>
    <w:rsid w:val="00761053"/>
    <w:rsid w:val="0076207C"/>
    <w:rsid w:val="00771158"/>
    <w:rsid w:val="00781B82"/>
    <w:rsid w:val="007831A1"/>
    <w:rsid w:val="007835D0"/>
    <w:rsid w:val="007933BF"/>
    <w:rsid w:val="007937D9"/>
    <w:rsid w:val="00795B80"/>
    <w:rsid w:val="00795D93"/>
    <w:rsid w:val="007A041E"/>
    <w:rsid w:val="007A1033"/>
    <w:rsid w:val="007A34F4"/>
    <w:rsid w:val="007A45D2"/>
    <w:rsid w:val="007A6991"/>
    <w:rsid w:val="007B3DCC"/>
    <w:rsid w:val="007B5620"/>
    <w:rsid w:val="007C373E"/>
    <w:rsid w:val="007D0B20"/>
    <w:rsid w:val="007D0D58"/>
    <w:rsid w:val="007D14D4"/>
    <w:rsid w:val="007E36A9"/>
    <w:rsid w:val="007E5FA9"/>
    <w:rsid w:val="007F1165"/>
    <w:rsid w:val="007F2BDD"/>
    <w:rsid w:val="007F35B7"/>
    <w:rsid w:val="007F4206"/>
    <w:rsid w:val="007F4A49"/>
    <w:rsid w:val="007F6B88"/>
    <w:rsid w:val="0080029A"/>
    <w:rsid w:val="00804566"/>
    <w:rsid w:val="00805687"/>
    <w:rsid w:val="00812CC1"/>
    <w:rsid w:val="00813EA2"/>
    <w:rsid w:val="00821DF5"/>
    <w:rsid w:val="00823D36"/>
    <w:rsid w:val="00831D91"/>
    <w:rsid w:val="00840044"/>
    <w:rsid w:val="00840181"/>
    <w:rsid w:val="00842A44"/>
    <w:rsid w:val="00843C18"/>
    <w:rsid w:val="00844986"/>
    <w:rsid w:val="00847670"/>
    <w:rsid w:val="00851241"/>
    <w:rsid w:val="0085319A"/>
    <w:rsid w:val="0086475E"/>
    <w:rsid w:val="00870F50"/>
    <w:rsid w:val="0087129B"/>
    <w:rsid w:val="0088102B"/>
    <w:rsid w:val="0088714C"/>
    <w:rsid w:val="00890FA0"/>
    <w:rsid w:val="008A79D4"/>
    <w:rsid w:val="008B1660"/>
    <w:rsid w:val="008C2171"/>
    <w:rsid w:val="008C6B3F"/>
    <w:rsid w:val="008D1A95"/>
    <w:rsid w:val="008D2300"/>
    <w:rsid w:val="008D5E8D"/>
    <w:rsid w:val="008D6863"/>
    <w:rsid w:val="008E2265"/>
    <w:rsid w:val="008E6C01"/>
    <w:rsid w:val="008F39EF"/>
    <w:rsid w:val="008F524B"/>
    <w:rsid w:val="008F6506"/>
    <w:rsid w:val="00906188"/>
    <w:rsid w:val="00907240"/>
    <w:rsid w:val="009215F4"/>
    <w:rsid w:val="00926A2B"/>
    <w:rsid w:val="0093094D"/>
    <w:rsid w:val="00934638"/>
    <w:rsid w:val="00935464"/>
    <w:rsid w:val="0093698B"/>
    <w:rsid w:val="00936B91"/>
    <w:rsid w:val="00941A69"/>
    <w:rsid w:val="00960DEF"/>
    <w:rsid w:val="009628AB"/>
    <w:rsid w:val="009630DB"/>
    <w:rsid w:val="00963C23"/>
    <w:rsid w:val="009665F1"/>
    <w:rsid w:val="00976828"/>
    <w:rsid w:val="00976E14"/>
    <w:rsid w:val="00977E9F"/>
    <w:rsid w:val="0098030F"/>
    <w:rsid w:val="00982B40"/>
    <w:rsid w:val="0098559C"/>
    <w:rsid w:val="00993AD6"/>
    <w:rsid w:val="00997012"/>
    <w:rsid w:val="009A0A8D"/>
    <w:rsid w:val="009A4DB5"/>
    <w:rsid w:val="009A5285"/>
    <w:rsid w:val="009A62DA"/>
    <w:rsid w:val="009B52F6"/>
    <w:rsid w:val="009B536D"/>
    <w:rsid w:val="009B5389"/>
    <w:rsid w:val="009B5C37"/>
    <w:rsid w:val="009B7B42"/>
    <w:rsid w:val="009C250A"/>
    <w:rsid w:val="009C4BD6"/>
    <w:rsid w:val="009C4E4B"/>
    <w:rsid w:val="009C7695"/>
    <w:rsid w:val="009C7D9D"/>
    <w:rsid w:val="009D3046"/>
    <w:rsid w:val="009E2E0E"/>
    <w:rsid w:val="009E47F2"/>
    <w:rsid w:val="009E4AA2"/>
    <w:rsid w:val="009E5465"/>
    <w:rsid w:val="009F44A4"/>
    <w:rsid w:val="009F4D2D"/>
    <w:rsid w:val="00A0433E"/>
    <w:rsid w:val="00A06594"/>
    <w:rsid w:val="00A12520"/>
    <w:rsid w:val="00A20C61"/>
    <w:rsid w:val="00A21419"/>
    <w:rsid w:val="00A23566"/>
    <w:rsid w:val="00A30F07"/>
    <w:rsid w:val="00A31272"/>
    <w:rsid w:val="00A31F64"/>
    <w:rsid w:val="00A3407B"/>
    <w:rsid w:val="00A35DC1"/>
    <w:rsid w:val="00A46C1E"/>
    <w:rsid w:val="00A5200B"/>
    <w:rsid w:val="00A529C2"/>
    <w:rsid w:val="00A5617D"/>
    <w:rsid w:val="00A5723B"/>
    <w:rsid w:val="00A60CAC"/>
    <w:rsid w:val="00A61768"/>
    <w:rsid w:val="00A6261C"/>
    <w:rsid w:val="00A65D97"/>
    <w:rsid w:val="00A75F68"/>
    <w:rsid w:val="00A76602"/>
    <w:rsid w:val="00A76A72"/>
    <w:rsid w:val="00A86C8F"/>
    <w:rsid w:val="00A930C9"/>
    <w:rsid w:val="00AA798A"/>
    <w:rsid w:val="00AA7A07"/>
    <w:rsid w:val="00AB17F4"/>
    <w:rsid w:val="00AB2C33"/>
    <w:rsid w:val="00AB7C30"/>
    <w:rsid w:val="00AC0AA4"/>
    <w:rsid w:val="00AC5E0C"/>
    <w:rsid w:val="00AC6116"/>
    <w:rsid w:val="00AC7931"/>
    <w:rsid w:val="00AD111B"/>
    <w:rsid w:val="00AD1FD1"/>
    <w:rsid w:val="00AD2BEB"/>
    <w:rsid w:val="00AD3221"/>
    <w:rsid w:val="00AD4CAF"/>
    <w:rsid w:val="00AD59DE"/>
    <w:rsid w:val="00AD6120"/>
    <w:rsid w:val="00AD6EE0"/>
    <w:rsid w:val="00AE1034"/>
    <w:rsid w:val="00AE223C"/>
    <w:rsid w:val="00AF0DA7"/>
    <w:rsid w:val="00B0049E"/>
    <w:rsid w:val="00B01629"/>
    <w:rsid w:val="00B04050"/>
    <w:rsid w:val="00B0713C"/>
    <w:rsid w:val="00B11384"/>
    <w:rsid w:val="00B171A6"/>
    <w:rsid w:val="00B23D85"/>
    <w:rsid w:val="00B261F5"/>
    <w:rsid w:val="00B368B7"/>
    <w:rsid w:val="00B41FDE"/>
    <w:rsid w:val="00B500D9"/>
    <w:rsid w:val="00B517CA"/>
    <w:rsid w:val="00B547DE"/>
    <w:rsid w:val="00B54C61"/>
    <w:rsid w:val="00B60B81"/>
    <w:rsid w:val="00B64C53"/>
    <w:rsid w:val="00B65889"/>
    <w:rsid w:val="00B66AAA"/>
    <w:rsid w:val="00B703D4"/>
    <w:rsid w:val="00B7083C"/>
    <w:rsid w:val="00B75180"/>
    <w:rsid w:val="00B76521"/>
    <w:rsid w:val="00B8067F"/>
    <w:rsid w:val="00B80F7E"/>
    <w:rsid w:val="00B87BCF"/>
    <w:rsid w:val="00B969B9"/>
    <w:rsid w:val="00BA4B2F"/>
    <w:rsid w:val="00BB1959"/>
    <w:rsid w:val="00BB4621"/>
    <w:rsid w:val="00BB560B"/>
    <w:rsid w:val="00BC596A"/>
    <w:rsid w:val="00BC5F22"/>
    <w:rsid w:val="00BD14B0"/>
    <w:rsid w:val="00BD3218"/>
    <w:rsid w:val="00BD3A10"/>
    <w:rsid w:val="00BE44E8"/>
    <w:rsid w:val="00BE4A60"/>
    <w:rsid w:val="00BE504C"/>
    <w:rsid w:val="00BF5BD0"/>
    <w:rsid w:val="00BF7D0A"/>
    <w:rsid w:val="00C000E6"/>
    <w:rsid w:val="00C026C0"/>
    <w:rsid w:val="00C04A6B"/>
    <w:rsid w:val="00C0549B"/>
    <w:rsid w:val="00C112FE"/>
    <w:rsid w:val="00C11483"/>
    <w:rsid w:val="00C15047"/>
    <w:rsid w:val="00C16D0D"/>
    <w:rsid w:val="00C22FD7"/>
    <w:rsid w:val="00C24C02"/>
    <w:rsid w:val="00C316AF"/>
    <w:rsid w:val="00C3227C"/>
    <w:rsid w:val="00C32DA1"/>
    <w:rsid w:val="00C33F55"/>
    <w:rsid w:val="00C36FB5"/>
    <w:rsid w:val="00C4545C"/>
    <w:rsid w:val="00C508BE"/>
    <w:rsid w:val="00C52C9C"/>
    <w:rsid w:val="00C531A5"/>
    <w:rsid w:val="00C60E9F"/>
    <w:rsid w:val="00C61212"/>
    <w:rsid w:val="00C614AE"/>
    <w:rsid w:val="00C63A21"/>
    <w:rsid w:val="00C67F29"/>
    <w:rsid w:val="00C70FD5"/>
    <w:rsid w:val="00C72A62"/>
    <w:rsid w:val="00C777D1"/>
    <w:rsid w:val="00C97EBA"/>
    <w:rsid w:val="00CA5C2A"/>
    <w:rsid w:val="00CB0A63"/>
    <w:rsid w:val="00CC08D6"/>
    <w:rsid w:val="00CC14D0"/>
    <w:rsid w:val="00CC7949"/>
    <w:rsid w:val="00CD3180"/>
    <w:rsid w:val="00CE19A2"/>
    <w:rsid w:val="00CF48CF"/>
    <w:rsid w:val="00CF5323"/>
    <w:rsid w:val="00D01DBB"/>
    <w:rsid w:val="00D11BC3"/>
    <w:rsid w:val="00D15A9F"/>
    <w:rsid w:val="00D21476"/>
    <w:rsid w:val="00D246F5"/>
    <w:rsid w:val="00D2686D"/>
    <w:rsid w:val="00D27326"/>
    <w:rsid w:val="00D30D84"/>
    <w:rsid w:val="00D3394F"/>
    <w:rsid w:val="00D36234"/>
    <w:rsid w:val="00D36360"/>
    <w:rsid w:val="00D427A0"/>
    <w:rsid w:val="00D42864"/>
    <w:rsid w:val="00D44CF9"/>
    <w:rsid w:val="00D5370D"/>
    <w:rsid w:val="00D539A8"/>
    <w:rsid w:val="00D55BBB"/>
    <w:rsid w:val="00D57827"/>
    <w:rsid w:val="00D57990"/>
    <w:rsid w:val="00D62F12"/>
    <w:rsid w:val="00D6385E"/>
    <w:rsid w:val="00D66544"/>
    <w:rsid w:val="00D71C50"/>
    <w:rsid w:val="00D759D3"/>
    <w:rsid w:val="00D760A4"/>
    <w:rsid w:val="00D806CE"/>
    <w:rsid w:val="00D91D06"/>
    <w:rsid w:val="00D91E92"/>
    <w:rsid w:val="00D92E9F"/>
    <w:rsid w:val="00D938B9"/>
    <w:rsid w:val="00D9438C"/>
    <w:rsid w:val="00DA37C0"/>
    <w:rsid w:val="00DA53EC"/>
    <w:rsid w:val="00DA5F3F"/>
    <w:rsid w:val="00DB1321"/>
    <w:rsid w:val="00DB7AC6"/>
    <w:rsid w:val="00DC0895"/>
    <w:rsid w:val="00DC2D16"/>
    <w:rsid w:val="00DC42D4"/>
    <w:rsid w:val="00DE394F"/>
    <w:rsid w:val="00DE4465"/>
    <w:rsid w:val="00DF6E8F"/>
    <w:rsid w:val="00E00431"/>
    <w:rsid w:val="00E04901"/>
    <w:rsid w:val="00E12AC3"/>
    <w:rsid w:val="00E16336"/>
    <w:rsid w:val="00E16FD5"/>
    <w:rsid w:val="00E202A6"/>
    <w:rsid w:val="00E2509F"/>
    <w:rsid w:val="00E3051B"/>
    <w:rsid w:val="00E30B6C"/>
    <w:rsid w:val="00E33F14"/>
    <w:rsid w:val="00E40BB6"/>
    <w:rsid w:val="00E44AEB"/>
    <w:rsid w:val="00E46401"/>
    <w:rsid w:val="00E4748B"/>
    <w:rsid w:val="00E47C24"/>
    <w:rsid w:val="00E47E0C"/>
    <w:rsid w:val="00E500A4"/>
    <w:rsid w:val="00E524C1"/>
    <w:rsid w:val="00E5793F"/>
    <w:rsid w:val="00E601F4"/>
    <w:rsid w:val="00E62A10"/>
    <w:rsid w:val="00E6356F"/>
    <w:rsid w:val="00E64358"/>
    <w:rsid w:val="00E64418"/>
    <w:rsid w:val="00E67CFD"/>
    <w:rsid w:val="00E711B9"/>
    <w:rsid w:val="00E71540"/>
    <w:rsid w:val="00E71630"/>
    <w:rsid w:val="00E7299F"/>
    <w:rsid w:val="00E75DFB"/>
    <w:rsid w:val="00E8054D"/>
    <w:rsid w:val="00E80953"/>
    <w:rsid w:val="00E8744C"/>
    <w:rsid w:val="00E87F41"/>
    <w:rsid w:val="00E92259"/>
    <w:rsid w:val="00E933DE"/>
    <w:rsid w:val="00E95B25"/>
    <w:rsid w:val="00E97640"/>
    <w:rsid w:val="00EA0701"/>
    <w:rsid w:val="00EA2040"/>
    <w:rsid w:val="00EA424B"/>
    <w:rsid w:val="00EA5184"/>
    <w:rsid w:val="00EA6092"/>
    <w:rsid w:val="00EB6009"/>
    <w:rsid w:val="00EC37EA"/>
    <w:rsid w:val="00EC3C5C"/>
    <w:rsid w:val="00EC6054"/>
    <w:rsid w:val="00EC6C10"/>
    <w:rsid w:val="00ED22AB"/>
    <w:rsid w:val="00ED240C"/>
    <w:rsid w:val="00EE04C4"/>
    <w:rsid w:val="00EE06ED"/>
    <w:rsid w:val="00EE2118"/>
    <w:rsid w:val="00EF429F"/>
    <w:rsid w:val="00EF4586"/>
    <w:rsid w:val="00EF4C5A"/>
    <w:rsid w:val="00F00395"/>
    <w:rsid w:val="00F066BB"/>
    <w:rsid w:val="00F07D4C"/>
    <w:rsid w:val="00F12010"/>
    <w:rsid w:val="00F14D28"/>
    <w:rsid w:val="00F20EFF"/>
    <w:rsid w:val="00F3009D"/>
    <w:rsid w:val="00F34CD2"/>
    <w:rsid w:val="00F40CFC"/>
    <w:rsid w:val="00F45A03"/>
    <w:rsid w:val="00F47F50"/>
    <w:rsid w:val="00F517F1"/>
    <w:rsid w:val="00F53C08"/>
    <w:rsid w:val="00F62072"/>
    <w:rsid w:val="00F77385"/>
    <w:rsid w:val="00F83BDE"/>
    <w:rsid w:val="00F92A88"/>
    <w:rsid w:val="00F95000"/>
    <w:rsid w:val="00F965C2"/>
    <w:rsid w:val="00FA2486"/>
    <w:rsid w:val="00FA31E3"/>
    <w:rsid w:val="00FA36D9"/>
    <w:rsid w:val="00FC075F"/>
    <w:rsid w:val="00FC1BC4"/>
    <w:rsid w:val="00FC3AB7"/>
    <w:rsid w:val="00FD0B80"/>
    <w:rsid w:val="00FD17C7"/>
    <w:rsid w:val="00FD5247"/>
    <w:rsid w:val="00FD68E4"/>
    <w:rsid w:val="00FE15E3"/>
    <w:rsid w:val="00FE1D5B"/>
    <w:rsid w:val="00FE2861"/>
    <w:rsid w:val="00FE74FF"/>
    <w:rsid w:val="00FE7804"/>
    <w:rsid w:val="00FE79DC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F39D60"/>
  <w15:docId w15:val="{C2932A21-C0F3-414D-90A6-A15A049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990"/>
    <w:rPr>
      <w:sz w:val="24"/>
      <w:szCs w:val="24"/>
    </w:rPr>
  </w:style>
  <w:style w:type="paragraph" w:styleId="Heading2">
    <w:name w:val="heading 2"/>
    <w:basedOn w:val="Normal"/>
    <w:link w:val="Heading2Char"/>
    <w:qFormat/>
    <w:rsid w:val="009E47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579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5799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B242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9E47F2"/>
    <w:rPr>
      <w:b/>
      <w:bCs/>
      <w:sz w:val="36"/>
      <w:szCs w:val="36"/>
    </w:rPr>
  </w:style>
  <w:style w:type="character" w:customStyle="1" w:styleId="blockpanel">
    <w:name w:val="blockpanel"/>
    <w:basedOn w:val="DefaultParagraphFont"/>
    <w:rsid w:val="009E47F2"/>
  </w:style>
  <w:style w:type="character" w:customStyle="1" w:styleId="Subtitle1">
    <w:name w:val="Subtitle1"/>
    <w:basedOn w:val="DefaultParagraphFont"/>
    <w:rsid w:val="009E47F2"/>
  </w:style>
  <w:style w:type="paragraph" w:styleId="BalloonText">
    <w:name w:val="Balloon Text"/>
    <w:basedOn w:val="Normal"/>
    <w:link w:val="BalloonTextChar"/>
    <w:rsid w:val="0067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1D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7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508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harris\Application%20Data\Microsoft\Templates\Simpson%20Letterhead%2020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Simpson Letterhead 2007</Template>
  <TotalTime>1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dharris</dc:creator>
  <cp:lastModifiedBy>Richard McNelis</cp:lastModifiedBy>
  <cp:revision>2</cp:revision>
  <cp:lastPrinted>2017-08-09T01:07:00Z</cp:lastPrinted>
  <dcterms:created xsi:type="dcterms:W3CDTF">2021-06-11T19:07:00Z</dcterms:created>
  <dcterms:modified xsi:type="dcterms:W3CDTF">2021-06-11T19:07:00Z</dcterms:modified>
</cp:coreProperties>
</file>