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E8B" w:rsidRPr="006F68D1" w:rsidRDefault="00732E8B" w:rsidP="009E47F2">
      <w:pPr>
        <w:rPr>
          <w:rFonts w:asciiTheme="minorHAnsi" w:hAnsiTheme="minorHAnsi" w:cstheme="minorHAnsi"/>
          <w:b/>
          <w:sz w:val="22"/>
          <w:szCs w:val="22"/>
        </w:rPr>
      </w:pPr>
    </w:p>
    <w:p w:rsidR="00107631" w:rsidRPr="005B69BC" w:rsidRDefault="005B69BC" w:rsidP="009E47F2">
      <w:pPr>
        <w:rPr>
          <w:rFonts w:asciiTheme="minorHAnsi" w:hAnsiTheme="minorHAnsi" w:cstheme="minorHAnsi"/>
          <w:b/>
          <w:sz w:val="32"/>
          <w:szCs w:val="32"/>
        </w:rPr>
      </w:pPr>
      <w:r w:rsidRPr="005B69BC">
        <w:rPr>
          <w:rFonts w:asciiTheme="minorHAnsi" w:hAnsiTheme="minorHAnsi" w:cstheme="minorHAnsi"/>
          <w:b/>
          <w:sz w:val="32"/>
          <w:szCs w:val="32"/>
        </w:rPr>
        <w:t>Supply Chain: Buyer</w:t>
      </w:r>
    </w:p>
    <w:p w:rsidR="005B69BC" w:rsidRDefault="005B69BC" w:rsidP="009E47F2">
      <w:pPr>
        <w:rPr>
          <w:rFonts w:asciiTheme="minorHAnsi" w:hAnsiTheme="minorHAnsi" w:cstheme="minorHAnsi"/>
          <w:sz w:val="32"/>
          <w:szCs w:val="32"/>
        </w:rPr>
      </w:pPr>
    </w:p>
    <w:p w:rsidR="005B69BC" w:rsidRDefault="005B69BC" w:rsidP="009E47F2">
      <w:pPr>
        <w:rPr>
          <w:rFonts w:asciiTheme="minorHAnsi" w:hAnsiTheme="minorHAnsi" w:cstheme="minorHAnsi"/>
          <w:b/>
        </w:rPr>
      </w:pPr>
    </w:p>
    <w:p w:rsidR="00AF0DA7" w:rsidRPr="00AF0DA7" w:rsidRDefault="00AF0DA7" w:rsidP="009E47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SUMMARY: </w:t>
      </w:r>
    </w:p>
    <w:p w:rsidR="00855EF4" w:rsidRPr="00855EF4" w:rsidRDefault="00855EF4" w:rsidP="00855EF4">
      <w:p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 xml:space="preserve">FNA Group is looking for a Buyer with a continuous improvement mentality to help implement process improvement and reduce costs in the Supply Chain process. We are a leading and growing manufacturer of power washers and power washer accessories! </w:t>
      </w:r>
    </w:p>
    <w:p w:rsidR="00E04901" w:rsidRPr="00AF0DA7" w:rsidRDefault="00E04901" w:rsidP="009E47F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</w:p>
    <w:p w:rsidR="009E47F2" w:rsidRPr="006F68D1" w:rsidRDefault="006B3889" w:rsidP="009E47F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Primary</w:t>
      </w:r>
      <w:r w:rsidR="009E47F2" w:rsidRPr="006F68D1">
        <w:rPr>
          <w:rFonts w:asciiTheme="minorHAnsi" w:hAnsiTheme="minorHAnsi" w:cstheme="minorHAnsi"/>
          <w:b/>
        </w:rPr>
        <w:t xml:space="preserve"> Purpose:</w:t>
      </w:r>
    </w:p>
    <w:p w:rsidR="00397EDC" w:rsidRDefault="00855EF4" w:rsidP="00855EF4">
      <w:p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The Buyer implements purchasing activities in compliance with mandated requirements; overseeing daily activities; responding to a range of inquiries regarding processes or bid status; and achieving department objectives and goals within budget.</w:t>
      </w:r>
      <w:r>
        <w:rPr>
          <w:rFonts w:asciiTheme="minorHAnsi" w:hAnsiTheme="minorHAnsi" w:cstheme="minorHAnsi"/>
        </w:rPr>
        <w:t xml:space="preserve"> </w:t>
      </w:r>
      <w:r w:rsidR="00101A99" w:rsidRPr="009830CD">
        <w:rPr>
          <w:rFonts w:asciiTheme="minorHAnsi" w:hAnsiTheme="minorHAnsi" w:cstheme="minorHAnsi"/>
        </w:rPr>
        <w:br/>
      </w:r>
    </w:p>
    <w:p w:rsidR="009C4BD6" w:rsidRDefault="006B3889" w:rsidP="009C4BD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Job Description</w:t>
      </w:r>
      <w:r w:rsidR="009E47F2" w:rsidRPr="006F68D1">
        <w:rPr>
          <w:rFonts w:asciiTheme="minorHAnsi" w:hAnsiTheme="minorHAnsi" w:cstheme="minorHAnsi"/>
          <w:b/>
        </w:rPr>
        <w:t>: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Procure goods and services, including MRO, raw materials, equipment, tools, parts, supplies, etc.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Confer with vendors to obtain product or service information such as price, availability, and delivery schedule</w:t>
      </w:r>
      <w:r>
        <w:rPr>
          <w:rFonts w:asciiTheme="minorHAnsi" w:hAnsiTheme="minorHAnsi" w:cstheme="minorHAnsi"/>
        </w:rPr>
        <w:t>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Evaluate vendors for the purpose of determining their capability for performing to established specifications.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Determine method of procurement, quantity, price, timeframe and extent of purchase.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Generate Request for Quotations with suppliers and prospective suppliers as required.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Review bid proposals and negotiate contracts within budgetary limitations and scope of authority.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Maintain item costs, lead times and purchase from vendors in ERP system.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Advise suppliers of Non-Conformances while also requesting Corrective Actions within an acceptable timeline while keeping the Quality &amp; Manufacturing teams in the communication loop.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Close out Non</w:t>
      </w:r>
      <w:r>
        <w:rPr>
          <w:rFonts w:asciiTheme="minorHAnsi" w:hAnsiTheme="minorHAnsi" w:cstheme="minorHAnsi"/>
        </w:rPr>
        <w:t>-</w:t>
      </w:r>
      <w:r w:rsidRPr="00855EF4">
        <w:rPr>
          <w:rFonts w:asciiTheme="minorHAnsi" w:hAnsiTheme="minorHAnsi" w:cstheme="minorHAnsi"/>
        </w:rPr>
        <w:t>Conformance Reports on a timely basis as well as advising Accounting dep</w:t>
      </w:r>
      <w:r>
        <w:rPr>
          <w:rFonts w:asciiTheme="minorHAnsi" w:hAnsiTheme="minorHAnsi" w:cstheme="minorHAnsi"/>
        </w:rPr>
        <w:t>artment</w:t>
      </w:r>
      <w:r w:rsidRPr="00855EF4">
        <w:rPr>
          <w:rFonts w:asciiTheme="minorHAnsi" w:hAnsiTheme="minorHAnsi" w:cstheme="minorHAnsi"/>
        </w:rPr>
        <w:t xml:space="preserve"> of debits based on NCR's.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 xml:space="preserve">Weekly reviewing of MRP planned orders </w:t>
      </w:r>
      <w:r>
        <w:rPr>
          <w:rFonts w:asciiTheme="minorHAnsi" w:hAnsiTheme="minorHAnsi" w:cstheme="minorHAnsi"/>
        </w:rPr>
        <w:t>and</w:t>
      </w:r>
      <w:r w:rsidRPr="00855EF4">
        <w:rPr>
          <w:rFonts w:asciiTheme="minorHAnsi" w:hAnsiTheme="minorHAnsi" w:cstheme="minorHAnsi"/>
        </w:rPr>
        <w:t xml:space="preserve"> action messages and taking appropriate action</w:t>
      </w:r>
      <w:r>
        <w:rPr>
          <w:rFonts w:asciiTheme="minorHAnsi" w:hAnsiTheme="minorHAnsi" w:cstheme="minorHAnsi"/>
        </w:rPr>
        <w:t>,</w:t>
      </w:r>
      <w:r w:rsidRPr="00855EF4">
        <w:rPr>
          <w:rFonts w:asciiTheme="minorHAnsi" w:hAnsiTheme="minorHAnsi" w:cstheme="minorHAnsi"/>
        </w:rPr>
        <w:t xml:space="preserve"> which will include timely release of planned purchase order</w:t>
      </w:r>
      <w:r>
        <w:rPr>
          <w:rFonts w:asciiTheme="minorHAnsi" w:hAnsiTheme="minorHAnsi" w:cstheme="minorHAnsi"/>
        </w:rPr>
        <w:t>s, expediting, pushing back and/</w:t>
      </w:r>
      <w:r w:rsidRPr="00855EF4">
        <w:rPr>
          <w:rFonts w:asciiTheme="minorHAnsi" w:hAnsiTheme="minorHAnsi" w:cstheme="minorHAnsi"/>
        </w:rPr>
        <w:t xml:space="preserve">or cancelling of current purchase orders. 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Administer the bidding process for vendors within established limits (i.e., prepare specifications, evaluate bids, recommend vendors, conduct bid meetings, etc.) for the purpose of securing items and/or services within budget and in compliance with regulatory requirements.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Compile data from a wide variety of sources such as vendors, staff, etc., to analyze issues, ensure compliance with a wide variety of purchasing policies and procedures and/or monitoring purchasing processes.</w:t>
      </w:r>
    </w:p>
    <w:p w:rsidR="00855EF4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 xml:space="preserve">Issue purchase orders as needed for completing the purchasing process in accordance with established procedures with correct purchasing cost and required dates. </w:t>
      </w:r>
    </w:p>
    <w:p w:rsidR="00F00395" w:rsidRPr="00855EF4" w:rsidRDefault="00855EF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lastRenderedPageBreak/>
        <w:t>Oversee requirement processes (i.e., orders, work orders and requisitions for supplies, equipment, bids for potential commodities, supplies equipment and services, etc.) for the purpose of acquiring necessary resources.</w:t>
      </w:r>
    </w:p>
    <w:p w:rsidR="00855EF4" w:rsidRDefault="00855EF4" w:rsidP="00976828">
      <w:pPr>
        <w:rPr>
          <w:rStyle w:val="Subtitle1"/>
          <w:rFonts w:asciiTheme="minorHAnsi" w:hAnsiTheme="minorHAnsi" w:cstheme="minorHAnsi"/>
          <w:b/>
        </w:rPr>
      </w:pPr>
    </w:p>
    <w:p w:rsidR="009E47F2" w:rsidRDefault="009E47F2" w:rsidP="00976828">
      <w:pPr>
        <w:rPr>
          <w:rStyle w:val="Subtitle1"/>
          <w:rFonts w:asciiTheme="minorHAnsi" w:hAnsiTheme="minorHAnsi" w:cstheme="minorHAnsi"/>
          <w:b/>
        </w:rPr>
      </w:pPr>
      <w:r w:rsidRPr="00F00395">
        <w:rPr>
          <w:rStyle w:val="Subtitle1"/>
          <w:rFonts w:asciiTheme="minorHAnsi" w:hAnsiTheme="minorHAnsi" w:cstheme="minorHAnsi"/>
          <w:b/>
        </w:rPr>
        <w:t>Qualifications</w:t>
      </w:r>
      <w:r w:rsidR="00F83BDE" w:rsidRPr="00F00395">
        <w:rPr>
          <w:rStyle w:val="Subtitle1"/>
          <w:rFonts w:asciiTheme="minorHAnsi" w:hAnsiTheme="minorHAnsi" w:cstheme="minorHAnsi"/>
          <w:b/>
        </w:rPr>
        <w:t>:</w:t>
      </w:r>
    </w:p>
    <w:p w:rsidR="00855EF4" w:rsidRDefault="00855EF4" w:rsidP="00976828">
      <w:pPr>
        <w:rPr>
          <w:rStyle w:val="Subtitle1"/>
          <w:rFonts w:asciiTheme="minorHAnsi" w:hAnsiTheme="minorHAnsi" w:cstheme="minorHAnsi"/>
          <w:u w:val="single"/>
        </w:rPr>
      </w:pPr>
      <w:r>
        <w:rPr>
          <w:rStyle w:val="Subtitle1"/>
          <w:rFonts w:asciiTheme="minorHAnsi" w:hAnsiTheme="minorHAnsi" w:cstheme="minorHAnsi"/>
          <w:u w:val="single"/>
        </w:rPr>
        <w:t>Required:</w:t>
      </w:r>
    </w:p>
    <w:p w:rsidR="00855EF4" w:rsidRPr="00833284" w:rsidRDefault="00833284" w:rsidP="00833284">
      <w:pPr>
        <w:pStyle w:val="ListParagraph"/>
        <w:numPr>
          <w:ilvl w:val="0"/>
          <w:numId w:val="23"/>
        </w:numPr>
        <w:rPr>
          <w:rStyle w:val="Subtitle1"/>
          <w:rFonts w:asciiTheme="minorHAnsi" w:hAnsiTheme="minorHAnsi" w:cstheme="minorHAnsi"/>
          <w:u w:val="single"/>
        </w:rPr>
      </w:pPr>
      <w:r w:rsidRPr="00833284">
        <w:rPr>
          <w:rFonts w:asciiTheme="minorHAnsi" w:hAnsiTheme="minorHAnsi" w:cstheme="minorHAnsi"/>
        </w:rPr>
        <w:t>2+ years buying experience in a manufacturing environment</w:t>
      </w:r>
      <w:r>
        <w:rPr>
          <w:rFonts w:asciiTheme="minorHAnsi" w:hAnsiTheme="minorHAnsi" w:cstheme="minorHAnsi"/>
        </w:rPr>
        <w:t>.</w:t>
      </w:r>
    </w:p>
    <w:p w:rsidR="00833284" w:rsidRPr="00855EF4" w:rsidRDefault="00833284" w:rsidP="0083328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 xml:space="preserve">MRP/MPS experience. </w:t>
      </w:r>
    </w:p>
    <w:p w:rsidR="00833284" w:rsidRPr="00855EF4" w:rsidRDefault="00833284" w:rsidP="0083328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Experience with ERP systems and Microsoft Office Suite.</w:t>
      </w:r>
    </w:p>
    <w:p w:rsidR="00833284" w:rsidRPr="00855EF4" w:rsidRDefault="00833284" w:rsidP="0083328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Ability to thrive in a fast-paced environment strong ability to multitask complex projects efficiently.</w:t>
      </w:r>
    </w:p>
    <w:p w:rsidR="00833284" w:rsidRPr="00855EF4" w:rsidRDefault="00833284" w:rsidP="0083328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Excellent written and verbal communication skills.</w:t>
      </w:r>
    </w:p>
    <w:p w:rsidR="00833284" w:rsidRDefault="00833284" w:rsidP="0083328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Ability to negotiate purchasing costs of materials and services.</w:t>
      </w:r>
    </w:p>
    <w:p w:rsidR="00855EF4" w:rsidRDefault="00855EF4" w:rsidP="00976828">
      <w:pPr>
        <w:rPr>
          <w:rStyle w:val="Subtitle1"/>
          <w:rFonts w:asciiTheme="minorHAnsi" w:hAnsiTheme="minorHAnsi" w:cstheme="minorHAnsi"/>
          <w:u w:val="single"/>
        </w:rPr>
      </w:pPr>
    </w:p>
    <w:p w:rsidR="00855EF4" w:rsidRPr="00855EF4" w:rsidRDefault="00855EF4" w:rsidP="00976828">
      <w:pPr>
        <w:rPr>
          <w:rFonts w:asciiTheme="minorHAnsi" w:hAnsiTheme="minorHAnsi" w:cstheme="minorHAnsi"/>
          <w:u w:val="single"/>
        </w:rPr>
      </w:pPr>
      <w:r>
        <w:rPr>
          <w:rStyle w:val="Subtitle1"/>
          <w:rFonts w:asciiTheme="minorHAnsi" w:hAnsiTheme="minorHAnsi" w:cstheme="minorHAnsi"/>
          <w:u w:val="single"/>
        </w:rPr>
        <w:t>Preferred:</w:t>
      </w:r>
    </w:p>
    <w:p w:rsidR="00855EF4" w:rsidRPr="00855EF4" w:rsidRDefault="00833284" w:rsidP="00855EF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Experience </w:t>
      </w:r>
      <w:r w:rsidR="00855EF4" w:rsidRPr="00855EF4">
        <w:rPr>
          <w:rFonts w:asciiTheme="minorHAnsi" w:hAnsiTheme="minorHAnsi" w:cstheme="minorHAnsi"/>
        </w:rPr>
        <w:t xml:space="preserve">procuring raw materials, component parts </w:t>
      </w:r>
      <w:r w:rsidR="00855EF4">
        <w:rPr>
          <w:rFonts w:asciiTheme="minorHAnsi" w:hAnsiTheme="minorHAnsi" w:cstheme="minorHAnsi"/>
        </w:rPr>
        <w:t>and</w:t>
      </w:r>
      <w:r w:rsidR="00855EF4" w:rsidRPr="00855EF4">
        <w:rPr>
          <w:rFonts w:asciiTheme="minorHAnsi" w:hAnsiTheme="minorHAnsi" w:cstheme="minorHAnsi"/>
        </w:rPr>
        <w:t xml:space="preserve"> services</w:t>
      </w:r>
      <w:r w:rsidR="00855EF4">
        <w:rPr>
          <w:rFonts w:asciiTheme="minorHAnsi" w:hAnsiTheme="minorHAnsi" w:cstheme="minorHAnsi"/>
        </w:rPr>
        <w:t>.</w:t>
      </w:r>
    </w:p>
    <w:p w:rsidR="00397EDC" w:rsidRDefault="00397EDC" w:rsidP="00397EDC">
      <w:pPr>
        <w:ind w:left="990" w:hanging="360"/>
        <w:rPr>
          <w:rFonts w:asciiTheme="minorHAnsi" w:hAnsiTheme="minorHAnsi" w:cstheme="minorHAnsi"/>
        </w:rPr>
      </w:pPr>
    </w:p>
    <w:p w:rsidR="00FC1BC4" w:rsidRPr="006F68D1" w:rsidRDefault="009E47F2" w:rsidP="00F00395">
      <w:pPr>
        <w:rPr>
          <w:rFonts w:asciiTheme="minorHAnsi" w:hAnsiTheme="minorHAnsi" w:cstheme="minorHAnsi"/>
          <w:b/>
        </w:rPr>
      </w:pPr>
      <w:r w:rsidRPr="006F68D1">
        <w:rPr>
          <w:rFonts w:asciiTheme="minorHAnsi" w:hAnsiTheme="minorHAnsi" w:cstheme="minorHAnsi"/>
          <w:b/>
        </w:rPr>
        <w:t>Education/Certification</w:t>
      </w:r>
      <w:r w:rsidR="00072809">
        <w:rPr>
          <w:rFonts w:asciiTheme="minorHAnsi" w:hAnsiTheme="minorHAnsi" w:cstheme="minorHAnsi"/>
          <w:b/>
        </w:rPr>
        <w:t>:</w:t>
      </w:r>
    </w:p>
    <w:p w:rsidR="00855EF4" w:rsidRPr="00855EF4" w:rsidRDefault="00855EF4" w:rsidP="00855EF4">
      <w:pPr>
        <w:rPr>
          <w:rFonts w:asciiTheme="minorHAnsi" w:hAnsiTheme="minorHAnsi" w:cstheme="minorHAnsi"/>
        </w:rPr>
      </w:pPr>
      <w:r w:rsidRPr="00855EF4">
        <w:rPr>
          <w:rFonts w:asciiTheme="minorHAnsi" w:hAnsiTheme="minorHAnsi" w:cstheme="minorHAnsi"/>
        </w:rPr>
        <w:t>Diploma required, college degree preferred.</w:t>
      </w:r>
    </w:p>
    <w:p w:rsidR="00A31F64" w:rsidRDefault="00A31F64" w:rsidP="009E47F2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A31F64" w:rsidSect="00505344">
      <w:headerReference w:type="default" r:id="rId7"/>
      <w:pgSz w:w="12240" w:h="15840"/>
      <w:pgMar w:top="2160" w:right="990" w:bottom="720" w:left="990" w:header="720" w:footer="11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B22" w:rsidRDefault="00B75B22">
      <w:r>
        <w:separator/>
      </w:r>
    </w:p>
  </w:endnote>
  <w:endnote w:type="continuationSeparator" w:id="0">
    <w:p w:rsidR="00B75B22" w:rsidRDefault="00B75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B22" w:rsidRDefault="00B75B22">
      <w:r>
        <w:separator/>
      </w:r>
    </w:p>
  </w:footnote>
  <w:footnote w:type="continuationSeparator" w:id="0">
    <w:p w:rsidR="00B75B22" w:rsidRDefault="00B75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ADE" w:rsidRDefault="00173AEE" w:rsidP="004F4676">
    <w:pPr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2200910</wp:posOffset>
              </wp:positionH>
              <wp:positionV relativeFrom="paragraph">
                <wp:posOffset>160020</wp:posOffset>
              </wp:positionV>
              <wp:extent cx="4481830" cy="401320"/>
              <wp:effectExtent l="635" t="0" r="3810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183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ADE" w:rsidRPr="00C026C0" w:rsidRDefault="00013ADE">
                          <w:pPr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</w:pPr>
                          <w:r w:rsidRPr="006F68D1">
                            <w:rPr>
                              <w:rFonts w:asciiTheme="minorHAnsi" w:hAnsiTheme="minorHAnsi" w:cstheme="minorHAnsi"/>
                              <w:color w:val="BFBFBF" w:themeColor="background1" w:themeShade="BF"/>
                              <w:sz w:val="40"/>
                              <w:szCs w:val="40"/>
                            </w:rPr>
                            <w:t>CAREERS |</w:t>
                          </w:r>
                          <w:r w:rsidRPr="006F68D1">
                            <w:rPr>
                              <w:rFonts w:asciiTheme="minorHAnsi" w:hAnsiTheme="minorHAnsi" w:cstheme="minorHAnsi"/>
                              <w:sz w:val="40"/>
                              <w:szCs w:val="40"/>
                            </w:rPr>
                            <w:t xml:space="preserve"> </w:t>
                          </w:r>
                          <w:r w:rsidR="00855EF4"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  <w:t>Supply Chain: Buyer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73.3pt;margin-top:12.6pt;width:352.9pt;height:31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xRtQ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" filled="f" stroked="f">
              <v:textbox style="mso-fit-shape-to-text:t">
                <w:txbxContent>
                  <w:p w:rsidR="00013ADE" w:rsidRPr="00C026C0" w:rsidRDefault="00013ADE">
                    <w:pPr>
                      <w:rPr>
                        <w:rFonts w:asciiTheme="minorHAnsi" w:hAnsiTheme="minorHAnsi" w:cstheme="minorHAnsi"/>
                        <w:sz w:val="32"/>
                        <w:szCs w:val="32"/>
                      </w:rPr>
                    </w:pPr>
                    <w:r w:rsidRPr="006F68D1">
                      <w:rPr>
                        <w:rFonts w:asciiTheme="minorHAnsi" w:hAnsiTheme="minorHAnsi" w:cstheme="minorHAnsi"/>
                        <w:color w:val="BFBFBF" w:themeColor="background1" w:themeShade="BF"/>
                        <w:sz w:val="40"/>
                        <w:szCs w:val="40"/>
                      </w:rPr>
                      <w:t>CAREERS |</w:t>
                    </w:r>
                    <w:r w:rsidRPr="006F68D1">
                      <w:rPr>
                        <w:rFonts w:asciiTheme="minorHAnsi" w:hAnsiTheme="minorHAnsi" w:cstheme="minorHAnsi"/>
                        <w:sz w:val="40"/>
                        <w:szCs w:val="40"/>
                      </w:rPr>
                      <w:t xml:space="preserve"> </w:t>
                    </w:r>
                    <w:r w:rsidR="00855EF4">
                      <w:rPr>
                        <w:rFonts w:asciiTheme="minorHAnsi" w:hAnsiTheme="minorHAnsi" w:cstheme="minorHAnsi"/>
                        <w:sz w:val="32"/>
                        <w:szCs w:val="32"/>
                      </w:rPr>
                      <w:t>Supply Chain: Buyer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2200910</wp:posOffset>
              </wp:positionH>
              <wp:positionV relativeFrom="paragraph">
                <wp:posOffset>-26670</wp:posOffset>
              </wp:positionV>
              <wp:extent cx="4649470" cy="750570"/>
              <wp:effectExtent l="635" t="1905" r="0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49470" cy="7505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7B1FBC42" id="Rectangle 2" o:spid="_x0000_s1026" style="position:absolute;margin-left:173.3pt;margin-top:-2.1pt;width:366.1pt;height:5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" fillcolor="#f2f2f2 [3052]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125730</wp:posOffset>
          </wp:positionV>
          <wp:extent cx="2477770" cy="560070"/>
          <wp:effectExtent l="0" t="0" r="0" b="0"/>
          <wp:wrapNone/>
          <wp:docPr id="16" name="Picture 1" descr="FNA eye of innovation OFFICIAL 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NA eye of innovation OFFICIAL 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415"/>
                  <a:stretch>
                    <a:fillRect/>
                  </a:stretch>
                </pic:blipFill>
                <pic:spPr bwMode="auto">
                  <a:xfrm>
                    <a:off x="0" y="0"/>
                    <a:ext cx="2477770" cy="560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ADE" w:rsidRDefault="00013ADE" w:rsidP="004F4676">
    <w:pPr>
      <w:jc w:val="center"/>
      <w:rPr>
        <w:noProof/>
      </w:rPr>
    </w:pPr>
  </w:p>
  <w:p w:rsidR="00013ADE" w:rsidRDefault="00013ADE" w:rsidP="004F4676">
    <w:pPr>
      <w:jc w:val="center"/>
      <w:rPr>
        <w:noProof/>
      </w:rPr>
    </w:pPr>
  </w:p>
  <w:p w:rsidR="00013ADE" w:rsidRDefault="00013ADE" w:rsidP="004F4676">
    <w:pPr>
      <w:jc w:val="center"/>
    </w:pPr>
  </w:p>
  <w:p w:rsidR="00013ADE" w:rsidRDefault="00013A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304A6"/>
    <w:multiLevelType w:val="hybridMultilevel"/>
    <w:tmpl w:val="5608EB6E"/>
    <w:lvl w:ilvl="0" w:tplc="5A283150">
      <w:numFmt w:val="bullet"/>
      <w:lvlText w:val="•"/>
      <w:lvlJc w:val="left"/>
      <w:pPr>
        <w:ind w:left="72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180AA0"/>
    <w:multiLevelType w:val="hybridMultilevel"/>
    <w:tmpl w:val="B98CD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AD13C9"/>
    <w:multiLevelType w:val="hybridMultilevel"/>
    <w:tmpl w:val="631EE6D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7C2B7B"/>
    <w:multiLevelType w:val="hybridMultilevel"/>
    <w:tmpl w:val="6DFA905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1DC95E8B"/>
    <w:multiLevelType w:val="hybridMultilevel"/>
    <w:tmpl w:val="6D6ADD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8573E6"/>
    <w:multiLevelType w:val="hybridMultilevel"/>
    <w:tmpl w:val="04F487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DF492A"/>
    <w:multiLevelType w:val="multilevel"/>
    <w:tmpl w:val="21761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C013EB"/>
    <w:multiLevelType w:val="hybridMultilevel"/>
    <w:tmpl w:val="9F54D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242C0"/>
    <w:multiLevelType w:val="hybridMultilevel"/>
    <w:tmpl w:val="DED0758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399D0E80"/>
    <w:multiLevelType w:val="multilevel"/>
    <w:tmpl w:val="CC80F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4F1EC9"/>
    <w:multiLevelType w:val="hybridMultilevel"/>
    <w:tmpl w:val="749E34A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474D1ADA"/>
    <w:multiLevelType w:val="hybridMultilevel"/>
    <w:tmpl w:val="9E0A5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71658"/>
    <w:multiLevelType w:val="hybridMultilevel"/>
    <w:tmpl w:val="BAC4A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D49A7"/>
    <w:multiLevelType w:val="hybridMultilevel"/>
    <w:tmpl w:val="B964E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359C8"/>
    <w:multiLevelType w:val="hybridMultilevel"/>
    <w:tmpl w:val="15F0FA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331D0"/>
    <w:multiLevelType w:val="multilevel"/>
    <w:tmpl w:val="620A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35204E"/>
    <w:multiLevelType w:val="hybridMultilevel"/>
    <w:tmpl w:val="19DA1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E848DB"/>
    <w:multiLevelType w:val="hybridMultilevel"/>
    <w:tmpl w:val="6E6C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B764C"/>
    <w:multiLevelType w:val="hybridMultilevel"/>
    <w:tmpl w:val="A4D070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6BCD628D"/>
    <w:multiLevelType w:val="hybridMultilevel"/>
    <w:tmpl w:val="EE5E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120028"/>
    <w:multiLevelType w:val="hybridMultilevel"/>
    <w:tmpl w:val="5CE4F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77262"/>
    <w:multiLevelType w:val="hybridMultilevel"/>
    <w:tmpl w:val="B44652C2"/>
    <w:lvl w:ilvl="0" w:tplc="5A283150">
      <w:numFmt w:val="bullet"/>
      <w:lvlText w:val="•"/>
      <w:lvlJc w:val="left"/>
      <w:pPr>
        <w:ind w:left="72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3748B7"/>
    <w:multiLevelType w:val="hybridMultilevel"/>
    <w:tmpl w:val="CB82B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9"/>
  </w:num>
  <w:num w:numId="5">
    <w:abstractNumId w:val="13"/>
  </w:num>
  <w:num w:numId="6">
    <w:abstractNumId w:val="22"/>
  </w:num>
  <w:num w:numId="7">
    <w:abstractNumId w:val="4"/>
  </w:num>
  <w:num w:numId="8">
    <w:abstractNumId w:val="5"/>
  </w:num>
  <w:num w:numId="9">
    <w:abstractNumId w:val="12"/>
  </w:num>
  <w:num w:numId="10">
    <w:abstractNumId w:val="11"/>
  </w:num>
  <w:num w:numId="11">
    <w:abstractNumId w:val="17"/>
  </w:num>
  <w:num w:numId="12">
    <w:abstractNumId w:val="19"/>
  </w:num>
  <w:num w:numId="13">
    <w:abstractNumId w:val="1"/>
  </w:num>
  <w:num w:numId="14">
    <w:abstractNumId w:val="20"/>
  </w:num>
  <w:num w:numId="15">
    <w:abstractNumId w:val="3"/>
  </w:num>
  <w:num w:numId="16">
    <w:abstractNumId w:val="6"/>
  </w:num>
  <w:num w:numId="17">
    <w:abstractNumId w:val="16"/>
  </w:num>
  <w:num w:numId="18">
    <w:abstractNumId w:val="8"/>
  </w:num>
  <w:num w:numId="19">
    <w:abstractNumId w:val="18"/>
  </w:num>
  <w:num w:numId="20">
    <w:abstractNumId w:val="10"/>
  </w:num>
  <w:num w:numId="21">
    <w:abstractNumId w:val="7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D88"/>
    <w:rsid w:val="000059B5"/>
    <w:rsid w:val="0001028F"/>
    <w:rsid w:val="0001237F"/>
    <w:rsid w:val="00012F40"/>
    <w:rsid w:val="00013ADE"/>
    <w:rsid w:val="00014F64"/>
    <w:rsid w:val="000170A7"/>
    <w:rsid w:val="000229EF"/>
    <w:rsid w:val="0002311F"/>
    <w:rsid w:val="00023C6F"/>
    <w:rsid w:val="00026723"/>
    <w:rsid w:val="00026BB0"/>
    <w:rsid w:val="00031353"/>
    <w:rsid w:val="0004263E"/>
    <w:rsid w:val="00046A63"/>
    <w:rsid w:val="00053893"/>
    <w:rsid w:val="000600C8"/>
    <w:rsid w:val="000649B8"/>
    <w:rsid w:val="00064D71"/>
    <w:rsid w:val="00067A1F"/>
    <w:rsid w:val="0007053B"/>
    <w:rsid w:val="0007068F"/>
    <w:rsid w:val="00072809"/>
    <w:rsid w:val="0007487C"/>
    <w:rsid w:val="000859FD"/>
    <w:rsid w:val="000864E3"/>
    <w:rsid w:val="00094352"/>
    <w:rsid w:val="0009667F"/>
    <w:rsid w:val="00097061"/>
    <w:rsid w:val="000A13E6"/>
    <w:rsid w:val="000A18C8"/>
    <w:rsid w:val="000A2DD0"/>
    <w:rsid w:val="000A5757"/>
    <w:rsid w:val="000A6A33"/>
    <w:rsid w:val="000A7F1A"/>
    <w:rsid w:val="000B124E"/>
    <w:rsid w:val="000B1574"/>
    <w:rsid w:val="000B23C5"/>
    <w:rsid w:val="000C34A2"/>
    <w:rsid w:val="000D50E2"/>
    <w:rsid w:val="000E02D3"/>
    <w:rsid w:val="000E671B"/>
    <w:rsid w:val="000E6D1C"/>
    <w:rsid w:val="000F6ED9"/>
    <w:rsid w:val="000F7744"/>
    <w:rsid w:val="00101A99"/>
    <w:rsid w:val="00107631"/>
    <w:rsid w:val="001125A6"/>
    <w:rsid w:val="00114433"/>
    <w:rsid w:val="0011553E"/>
    <w:rsid w:val="00115588"/>
    <w:rsid w:val="00115D88"/>
    <w:rsid w:val="00117C5F"/>
    <w:rsid w:val="00123583"/>
    <w:rsid w:val="0012438C"/>
    <w:rsid w:val="0012671F"/>
    <w:rsid w:val="001339E1"/>
    <w:rsid w:val="001341CA"/>
    <w:rsid w:val="0013687C"/>
    <w:rsid w:val="00142153"/>
    <w:rsid w:val="001421CE"/>
    <w:rsid w:val="001428DC"/>
    <w:rsid w:val="001431F6"/>
    <w:rsid w:val="0014479D"/>
    <w:rsid w:val="00146D87"/>
    <w:rsid w:val="0014745A"/>
    <w:rsid w:val="00150258"/>
    <w:rsid w:val="00150849"/>
    <w:rsid w:val="00157BC2"/>
    <w:rsid w:val="001604C4"/>
    <w:rsid w:val="0016099A"/>
    <w:rsid w:val="00173AEE"/>
    <w:rsid w:val="001746E3"/>
    <w:rsid w:val="001761AE"/>
    <w:rsid w:val="00176E83"/>
    <w:rsid w:val="00180708"/>
    <w:rsid w:val="0019134C"/>
    <w:rsid w:val="0019459D"/>
    <w:rsid w:val="0019756E"/>
    <w:rsid w:val="001A2357"/>
    <w:rsid w:val="001A38AB"/>
    <w:rsid w:val="001A7E86"/>
    <w:rsid w:val="001B0A91"/>
    <w:rsid w:val="001B14DD"/>
    <w:rsid w:val="001B523E"/>
    <w:rsid w:val="001C6107"/>
    <w:rsid w:val="001D0516"/>
    <w:rsid w:val="001D151E"/>
    <w:rsid w:val="001D6520"/>
    <w:rsid w:val="001D7114"/>
    <w:rsid w:val="001E2339"/>
    <w:rsid w:val="001E50B0"/>
    <w:rsid w:val="002012B9"/>
    <w:rsid w:val="00203E6D"/>
    <w:rsid w:val="00207069"/>
    <w:rsid w:val="002078D6"/>
    <w:rsid w:val="002101FF"/>
    <w:rsid w:val="00212721"/>
    <w:rsid w:val="00215AF4"/>
    <w:rsid w:val="00216EB0"/>
    <w:rsid w:val="00217397"/>
    <w:rsid w:val="00222976"/>
    <w:rsid w:val="00227031"/>
    <w:rsid w:val="002339A3"/>
    <w:rsid w:val="00245726"/>
    <w:rsid w:val="00245A8E"/>
    <w:rsid w:val="0025060D"/>
    <w:rsid w:val="002554B0"/>
    <w:rsid w:val="00265739"/>
    <w:rsid w:val="00270AD2"/>
    <w:rsid w:val="0027428E"/>
    <w:rsid w:val="00275A8B"/>
    <w:rsid w:val="00277FC1"/>
    <w:rsid w:val="002825F1"/>
    <w:rsid w:val="00282EC7"/>
    <w:rsid w:val="00285763"/>
    <w:rsid w:val="00286E70"/>
    <w:rsid w:val="00294A6C"/>
    <w:rsid w:val="00297990"/>
    <w:rsid w:val="002A22F0"/>
    <w:rsid w:val="002A3F88"/>
    <w:rsid w:val="002A5D06"/>
    <w:rsid w:val="002B0F1D"/>
    <w:rsid w:val="002B2299"/>
    <w:rsid w:val="002B2428"/>
    <w:rsid w:val="002D09F0"/>
    <w:rsid w:val="002D7163"/>
    <w:rsid w:val="002E4298"/>
    <w:rsid w:val="002E551B"/>
    <w:rsid w:val="002F1552"/>
    <w:rsid w:val="002F16F7"/>
    <w:rsid w:val="002F1E20"/>
    <w:rsid w:val="002F44C4"/>
    <w:rsid w:val="002F7573"/>
    <w:rsid w:val="0030111A"/>
    <w:rsid w:val="00302AAB"/>
    <w:rsid w:val="00303975"/>
    <w:rsid w:val="00304553"/>
    <w:rsid w:val="003137ED"/>
    <w:rsid w:val="00314D28"/>
    <w:rsid w:val="00324EE6"/>
    <w:rsid w:val="00327074"/>
    <w:rsid w:val="00334D90"/>
    <w:rsid w:val="003375B4"/>
    <w:rsid w:val="00341578"/>
    <w:rsid w:val="003477E4"/>
    <w:rsid w:val="00352E6F"/>
    <w:rsid w:val="00355FA5"/>
    <w:rsid w:val="00361A46"/>
    <w:rsid w:val="00361E3F"/>
    <w:rsid w:val="00363539"/>
    <w:rsid w:val="003639B6"/>
    <w:rsid w:val="00367789"/>
    <w:rsid w:val="003718D5"/>
    <w:rsid w:val="00374E8B"/>
    <w:rsid w:val="003819F9"/>
    <w:rsid w:val="00384D5C"/>
    <w:rsid w:val="00385506"/>
    <w:rsid w:val="00390569"/>
    <w:rsid w:val="00390D05"/>
    <w:rsid w:val="00395C9A"/>
    <w:rsid w:val="00397EDC"/>
    <w:rsid w:val="003A499C"/>
    <w:rsid w:val="003A4E69"/>
    <w:rsid w:val="003B0151"/>
    <w:rsid w:val="003C01A6"/>
    <w:rsid w:val="003C316E"/>
    <w:rsid w:val="003C4861"/>
    <w:rsid w:val="003D5445"/>
    <w:rsid w:val="003E1BC3"/>
    <w:rsid w:val="003E2CEE"/>
    <w:rsid w:val="003E305A"/>
    <w:rsid w:val="003E707C"/>
    <w:rsid w:val="003E79D1"/>
    <w:rsid w:val="003F0563"/>
    <w:rsid w:val="003F580D"/>
    <w:rsid w:val="003F6EA6"/>
    <w:rsid w:val="00401E39"/>
    <w:rsid w:val="00402DD2"/>
    <w:rsid w:val="00413718"/>
    <w:rsid w:val="00416886"/>
    <w:rsid w:val="004304A1"/>
    <w:rsid w:val="004361DB"/>
    <w:rsid w:val="004444E8"/>
    <w:rsid w:val="00445868"/>
    <w:rsid w:val="00447749"/>
    <w:rsid w:val="0045289E"/>
    <w:rsid w:val="00452D3B"/>
    <w:rsid w:val="00457A9A"/>
    <w:rsid w:val="004648D7"/>
    <w:rsid w:val="00464FC9"/>
    <w:rsid w:val="00471315"/>
    <w:rsid w:val="004757FA"/>
    <w:rsid w:val="00476A6A"/>
    <w:rsid w:val="00476FB5"/>
    <w:rsid w:val="00480839"/>
    <w:rsid w:val="00480D8E"/>
    <w:rsid w:val="00482FB6"/>
    <w:rsid w:val="004845F0"/>
    <w:rsid w:val="00493BF8"/>
    <w:rsid w:val="004A1249"/>
    <w:rsid w:val="004A6775"/>
    <w:rsid w:val="004B26F8"/>
    <w:rsid w:val="004B730A"/>
    <w:rsid w:val="004B7B8D"/>
    <w:rsid w:val="004C202E"/>
    <w:rsid w:val="004C3D4F"/>
    <w:rsid w:val="004D05ED"/>
    <w:rsid w:val="004E1C4C"/>
    <w:rsid w:val="004F2D87"/>
    <w:rsid w:val="004F4676"/>
    <w:rsid w:val="004F74FD"/>
    <w:rsid w:val="004F7CD7"/>
    <w:rsid w:val="00505344"/>
    <w:rsid w:val="00507A16"/>
    <w:rsid w:val="005115F3"/>
    <w:rsid w:val="00514BC1"/>
    <w:rsid w:val="0051710F"/>
    <w:rsid w:val="00521A66"/>
    <w:rsid w:val="00522611"/>
    <w:rsid w:val="00522F12"/>
    <w:rsid w:val="005278E0"/>
    <w:rsid w:val="00530669"/>
    <w:rsid w:val="00532C3A"/>
    <w:rsid w:val="00533C74"/>
    <w:rsid w:val="005418DA"/>
    <w:rsid w:val="00546A09"/>
    <w:rsid w:val="00551D19"/>
    <w:rsid w:val="005570F1"/>
    <w:rsid w:val="005609FC"/>
    <w:rsid w:val="00562DB9"/>
    <w:rsid w:val="00562FA0"/>
    <w:rsid w:val="0056387A"/>
    <w:rsid w:val="0056418F"/>
    <w:rsid w:val="0057281D"/>
    <w:rsid w:val="0058120D"/>
    <w:rsid w:val="0058428B"/>
    <w:rsid w:val="0058542F"/>
    <w:rsid w:val="00595D52"/>
    <w:rsid w:val="005A16C3"/>
    <w:rsid w:val="005A5971"/>
    <w:rsid w:val="005A6FE5"/>
    <w:rsid w:val="005B32E5"/>
    <w:rsid w:val="005B69BC"/>
    <w:rsid w:val="005B6F45"/>
    <w:rsid w:val="005D0361"/>
    <w:rsid w:val="005D0C3F"/>
    <w:rsid w:val="005D53DE"/>
    <w:rsid w:val="005E0D77"/>
    <w:rsid w:val="005E2AE8"/>
    <w:rsid w:val="005E3A72"/>
    <w:rsid w:val="005E4374"/>
    <w:rsid w:val="005E67F8"/>
    <w:rsid w:val="005F6C52"/>
    <w:rsid w:val="0060015A"/>
    <w:rsid w:val="00603248"/>
    <w:rsid w:val="006077A0"/>
    <w:rsid w:val="00607975"/>
    <w:rsid w:val="00611BA6"/>
    <w:rsid w:val="00611DAD"/>
    <w:rsid w:val="00612AD7"/>
    <w:rsid w:val="00620DCF"/>
    <w:rsid w:val="00621439"/>
    <w:rsid w:val="00626EA8"/>
    <w:rsid w:val="0064071B"/>
    <w:rsid w:val="00641767"/>
    <w:rsid w:val="00644EAF"/>
    <w:rsid w:val="00647E61"/>
    <w:rsid w:val="0065026E"/>
    <w:rsid w:val="00652BC2"/>
    <w:rsid w:val="00657301"/>
    <w:rsid w:val="00660D9C"/>
    <w:rsid w:val="00662EA4"/>
    <w:rsid w:val="00664A6C"/>
    <w:rsid w:val="00670CED"/>
    <w:rsid w:val="00671263"/>
    <w:rsid w:val="00671D5C"/>
    <w:rsid w:val="00671DC3"/>
    <w:rsid w:val="0067258F"/>
    <w:rsid w:val="006733B0"/>
    <w:rsid w:val="00677053"/>
    <w:rsid w:val="00694ECC"/>
    <w:rsid w:val="006A4258"/>
    <w:rsid w:val="006B070E"/>
    <w:rsid w:val="006B3889"/>
    <w:rsid w:val="006C7F4E"/>
    <w:rsid w:val="006D0525"/>
    <w:rsid w:val="006D0F9B"/>
    <w:rsid w:val="006D3A06"/>
    <w:rsid w:val="006D7F62"/>
    <w:rsid w:val="006E1D02"/>
    <w:rsid w:val="006E34F2"/>
    <w:rsid w:val="006E5C5D"/>
    <w:rsid w:val="006F68D1"/>
    <w:rsid w:val="006F728F"/>
    <w:rsid w:val="00700F83"/>
    <w:rsid w:val="007128AA"/>
    <w:rsid w:val="00714A1C"/>
    <w:rsid w:val="00732829"/>
    <w:rsid w:val="00732E8B"/>
    <w:rsid w:val="007354C1"/>
    <w:rsid w:val="00744AF4"/>
    <w:rsid w:val="007503A3"/>
    <w:rsid w:val="0075250A"/>
    <w:rsid w:val="0075318C"/>
    <w:rsid w:val="00761053"/>
    <w:rsid w:val="0076207C"/>
    <w:rsid w:val="00771158"/>
    <w:rsid w:val="00781B82"/>
    <w:rsid w:val="007831A1"/>
    <w:rsid w:val="007835D0"/>
    <w:rsid w:val="007933BF"/>
    <w:rsid w:val="007937D9"/>
    <w:rsid w:val="00795B80"/>
    <w:rsid w:val="00795D93"/>
    <w:rsid w:val="007A041E"/>
    <w:rsid w:val="007A1033"/>
    <w:rsid w:val="007A34F4"/>
    <w:rsid w:val="007A45D2"/>
    <w:rsid w:val="007A6991"/>
    <w:rsid w:val="007B3DCC"/>
    <w:rsid w:val="007B5620"/>
    <w:rsid w:val="007C373E"/>
    <w:rsid w:val="007D0B20"/>
    <w:rsid w:val="007D0D58"/>
    <w:rsid w:val="007D14D4"/>
    <w:rsid w:val="007E36A9"/>
    <w:rsid w:val="007E5FA9"/>
    <w:rsid w:val="007F1165"/>
    <w:rsid w:val="007F2BDD"/>
    <w:rsid w:val="007F35B7"/>
    <w:rsid w:val="007F4206"/>
    <w:rsid w:val="007F4A49"/>
    <w:rsid w:val="007F6B88"/>
    <w:rsid w:val="0080029A"/>
    <w:rsid w:val="00804566"/>
    <w:rsid w:val="00805687"/>
    <w:rsid w:val="00812CC1"/>
    <w:rsid w:val="00813EA2"/>
    <w:rsid w:val="00821DF5"/>
    <w:rsid w:val="00823D36"/>
    <w:rsid w:val="00831D91"/>
    <w:rsid w:val="00833284"/>
    <w:rsid w:val="00840044"/>
    <w:rsid w:val="00840181"/>
    <w:rsid w:val="00842A44"/>
    <w:rsid w:val="00843C18"/>
    <w:rsid w:val="00844986"/>
    <w:rsid w:val="00847670"/>
    <w:rsid w:val="00851241"/>
    <w:rsid w:val="0085319A"/>
    <w:rsid w:val="00855EF4"/>
    <w:rsid w:val="0086475E"/>
    <w:rsid w:val="00870F50"/>
    <w:rsid w:val="0087129B"/>
    <w:rsid w:val="0088102B"/>
    <w:rsid w:val="0088714C"/>
    <w:rsid w:val="00890FA0"/>
    <w:rsid w:val="008A79D4"/>
    <w:rsid w:val="008B1660"/>
    <w:rsid w:val="008C2171"/>
    <w:rsid w:val="008C6B3F"/>
    <w:rsid w:val="008D1A95"/>
    <w:rsid w:val="008D2300"/>
    <w:rsid w:val="008D5E8D"/>
    <w:rsid w:val="008D6863"/>
    <w:rsid w:val="008E2265"/>
    <w:rsid w:val="008E6C01"/>
    <w:rsid w:val="008F39EF"/>
    <w:rsid w:val="008F524B"/>
    <w:rsid w:val="008F6506"/>
    <w:rsid w:val="00906188"/>
    <w:rsid w:val="00907240"/>
    <w:rsid w:val="009215F4"/>
    <w:rsid w:val="00926A2B"/>
    <w:rsid w:val="0093094D"/>
    <w:rsid w:val="00934638"/>
    <w:rsid w:val="00935464"/>
    <w:rsid w:val="0093698B"/>
    <w:rsid w:val="00936B91"/>
    <w:rsid w:val="00941A69"/>
    <w:rsid w:val="00960DEF"/>
    <w:rsid w:val="009628AB"/>
    <w:rsid w:val="009630DB"/>
    <w:rsid w:val="00963C23"/>
    <w:rsid w:val="009665F1"/>
    <w:rsid w:val="00976828"/>
    <w:rsid w:val="00976E14"/>
    <w:rsid w:val="00977E9F"/>
    <w:rsid w:val="0098030F"/>
    <w:rsid w:val="00982B40"/>
    <w:rsid w:val="0098559C"/>
    <w:rsid w:val="00993AD6"/>
    <w:rsid w:val="00997012"/>
    <w:rsid w:val="009A0A8D"/>
    <w:rsid w:val="009A4DB5"/>
    <w:rsid w:val="009A5285"/>
    <w:rsid w:val="009A62DA"/>
    <w:rsid w:val="009B52F6"/>
    <w:rsid w:val="009B536D"/>
    <w:rsid w:val="009B5389"/>
    <w:rsid w:val="009B5C37"/>
    <w:rsid w:val="009B7B42"/>
    <w:rsid w:val="009C250A"/>
    <w:rsid w:val="009C4BD6"/>
    <w:rsid w:val="009C4E4B"/>
    <w:rsid w:val="009C7695"/>
    <w:rsid w:val="009C7D9D"/>
    <w:rsid w:val="009D3046"/>
    <w:rsid w:val="009E2E0E"/>
    <w:rsid w:val="009E47F2"/>
    <w:rsid w:val="009E4AA2"/>
    <w:rsid w:val="009E5465"/>
    <w:rsid w:val="009F44A4"/>
    <w:rsid w:val="009F4D2D"/>
    <w:rsid w:val="00A0433E"/>
    <w:rsid w:val="00A06594"/>
    <w:rsid w:val="00A12520"/>
    <w:rsid w:val="00A20C61"/>
    <w:rsid w:val="00A21419"/>
    <w:rsid w:val="00A23566"/>
    <w:rsid w:val="00A30F07"/>
    <w:rsid w:val="00A31272"/>
    <w:rsid w:val="00A31F64"/>
    <w:rsid w:val="00A3407B"/>
    <w:rsid w:val="00A35DC1"/>
    <w:rsid w:val="00A46C1E"/>
    <w:rsid w:val="00A5200B"/>
    <w:rsid w:val="00A529C2"/>
    <w:rsid w:val="00A5617D"/>
    <w:rsid w:val="00A5723B"/>
    <w:rsid w:val="00A60CAC"/>
    <w:rsid w:val="00A61768"/>
    <w:rsid w:val="00A6261C"/>
    <w:rsid w:val="00A65D97"/>
    <w:rsid w:val="00A75F68"/>
    <w:rsid w:val="00A76602"/>
    <w:rsid w:val="00A76A72"/>
    <w:rsid w:val="00A86C8F"/>
    <w:rsid w:val="00A930C9"/>
    <w:rsid w:val="00AA798A"/>
    <w:rsid w:val="00AA7A07"/>
    <w:rsid w:val="00AB2C33"/>
    <w:rsid w:val="00AB7C30"/>
    <w:rsid w:val="00AC0AA4"/>
    <w:rsid w:val="00AC5E0C"/>
    <w:rsid w:val="00AC6116"/>
    <w:rsid w:val="00AC7931"/>
    <w:rsid w:val="00AD111B"/>
    <w:rsid w:val="00AD1FD1"/>
    <w:rsid w:val="00AD2BEB"/>
    <w:rsid w:val="00AD3221"/>
    <w:rsid w:val="00AD4CAF"/>
    <w:rsid w:val="00AD59DE"/>
    <w:rsid w:val="00AD6120"/>
    <w:rsid w:val="00AD6EE0"/>
    <w:rsid w:val="00AE1034"/>
    <w:rsid w:val="00AE223C"/>
    <w:rsid w:val="00AF0DA7"/>
    <w:rsid w:val="00B0049E"/>
    <w:rsid w:val="00B01629"/>
    <w:rsid w:val="00B04050"/>
    <w:rsid w:val="00B0713C"/>
    <w:rsid w:val="00B11384"/>
    <w:rsid w:val="00B171A6"/>
    <w:rsid w:val="00B23D85"/>
    <w:rsid w:val="00B261F5"/>
    <w:rsid w:val="00B368B7"/>
    <w:rsid w:val="00B41FDE"/>
    <w:rsid w:val="00B500D9"/>
    <w:rsid w:val="00B517CA"/>
    <w:rsid w:val="00B547DE"/>
    <w:rsid w:val="00B54C61"/>
    <w:rsid w:val="00B60B81"/>
    <w:rsid w:val="00B64C53"/>
    <w:rsid w:val="00B65889"/>
    <w:rsid w:val="00B66AAA"/>
    <w:rsid w:val="00B703D4"/>
    <w:rsid w:val="00B7083C"/>
    <w:rsid w:val="00B75180"/>
    <w:rsid w:val="00B75B22"/>
    <w:rsid w:val="00B76521"/>
    <w:rsid w:val="00B8067F"/>
    <w:rsid w:val="00B80F7E"/>
    <w:rsid w:val="00B87BCF"/>
    <w:rsid w:val="00B969B9"/>
    <w:rsid w:val="00BA4B2F"/>
    <w:rsid w:val="00BB1959"/>
    <w:rsid w:val="00BB4621"/>
    <w:rsid w:val="00BB560B"/>
    <w:rsid w:val="00BC596A"/>
    <w:rsid w:val="00BC5F22"/>
    <w:rsid w:val="00BD14B0"/>
    <w:rsid w:val="00BD3218"/>
    <w:rsid w:val="00BD3A10"/>
    <w:rsid w:val="00BE44E8"/>
    <w:rsid w:val="00BE4A60"/>
    <w:rsid w:val="00BE504C"/>
    <w:rsid w:val="00BF5BD0"/>
    <w:rsid w:val="00BF7D0A"/>
    <w:rsid w:val="00C000E6"/>
    <w:rsid w:val="00C026C0"/>
    <w:rsid w:val="00C04A6B"/>
    <w:rsid w:val="00C0549B"/>
    <w:rsid w:val="00C112FE"/>
    <w:rsid w:val="00C11483"/>
    <w:rsid w:val="00C15047"/>
    <w:rsid w:val="00C16D0D"/>
    <w:rsid w:val="00C22FD7"/>
    <w:rsid w:val="00C24C02"/>
    <w:rsid w:val="00C316AF"/>
    <w:rsid w:val="00C3227C"/>
    <w:rsid w:val="00C32DA1"/>
    <w:rsid w:val="00C33F55"/>
    <w:rsid w:val="00C36FB5"/>
    <w:rsid w:val="00C4545C"/>
    <w:rsid w:val="00C508BE"/>
    <w:rsid w:val="00C52C9C"/>
    <w:rsid w:val="00C531A5"/>
    <w:rsid w:val="00C60E9F"/>
    <w:rsid w:val="00C61212"/>
    <w:rsid w:val="00C614AE"/>
    <w:rsid w:val="00C63A21"/>
    <w:rsid w:val="00C67F29"/>
    <w:rsid w:val="00C70FD5"/>
    <w:rsid w:val="00C72A62"/>
    <w:rsid w:val="00C97EBA"/>
    <w:rsid w:val="00CA5C2A"/>
    <w:rsid w:val="00CB0A63"/>
    <w:rsid w:val="00CC08D6"/>
    <w:rsid w:val="00CC14D0"/>
    <w:rsid w:val="00CC7949"/>
    <w:rsid w:val="00CD3180"/>
    <w:rsid w:val="00CE19A2"/>
    <w:rsid w:val="00CF48CF"/>
    <w:rsid w:val="00CF5323"/>
    <w:rsid w:val="00D01DBB"/>
    <w:rsid w:val="00D11BC3"/>
    <w:rsid w:val="00D15A9F"/>
    <w:rsid w:val="00D21476"/>
    <w:rsid w:val="00D246F5"/>
    <w:rsid w:val="00D2686D"/>
    <w:rsid w:val="00D27326"/>
    <w:rsid w:val="00D30D84"/>
    <w:rsid w:val="00D3394F"/>
    <w:rsid w:val="00D36234"/>
    <w:rsid w:val="00D36360"/>
    <w:rsid w:val="00D427A0"/>
    <w:rsid w:val="00D42864"/>
    <w:rsid w:val="00D44CF9"/>
    <w:rsid w:val="00D5370D"/>
    <w:rsid w:val="00D539A8"/>
    <w:rsid w:val="00D55BBB"/>
    <w:rsid w:val="00D57827"/>
    <w:rsid w:val="00D57990"/>
    <w:rsid w:val="00D6385E"/>
    <w:rsid w:val="00D66544"/>
    <w:rsid w:val="00D71C50"/>
    <w:rsid w:val="00D759D3"/>
    <w:rsid w:val="00D760A4"/>
    <w:rsid w:val="00D806CE"/>
    <w:rsid w:val="00D91D06"/>
    <w:rsid w:val="00D91E92"/>
    <w:rsid w:val="00D92E9F"/>
    <w:rsid w:val="00D938B9"/>
    <w:rsid w:val="00D9438C"/>
    <w:rsid w:val="00DA37C0"/>
    <w:rsid w:val="00DA53EC"/>
    <w:rsid w:val="00DA5F3F"/>
    <w:rsid w:val="00DB1321"/>
    <w:rsid w:val="00DB7AC6"/>
    <w:rsid w:val="00DC0895"/>
    <w:rsid w:val="00DC2D16"/>
    <w:rsid w:val="00DC42D4"/>
    <w:rsid w:val="00DE394F"/>
    <w:rsid w:val="00DE4465"/>
    <w:rsid w:val="00DF6E8F"/>
    <w:rsid w:val="00E00431"/>
    <w:rsid w:val="00E04901"/>
    <w:rsid w:val="00E12AC3"/>
    <w:rsid w:val="00E16336"/>
    <w:rsid w:val="00E202A6"/>
    <w:rsid w:val="00E2509F"/>
    <w:rsid w:val="00E3051B"/>
    <w:rsid w:val="00E30B6C"/>
    <w:rsid w:val="00E33F14"/>
    <w:rsid w:val="00E40BB6"/>
    <w:rsid w:val="00E44AEB"/>
    <w:rsid w:val="00E46401"/>
    <w:rsid w:val="00E4748B"/>
    <w:rsid w:val="00E47C24"/>
    <w:rsid w:val="00E47E0C"/>
    <w:rsid w:val="00E500A4"/>
    <w:rsid w:val="00E524C1"/>
    <w:rsid w:val="00E5793F"/>
    <w:rsid w:val="00E601F4"/>
    <w:rsid w:val="00E62A10"/>
    <w:rsid w:val="00E6356F"/>
    <w:rsid w:val="00E64358"/>
    <w:rsid w:val="00E64418"/>
    <w:rsid w:val="00E67CFD"/>
    <w:rsid w:val="00E711B9"/>
    <w:rsid w:val="00E71540"/>
    <w:rsid w:val="00E71630"/>
    <w:rsid w:val="00E7299F"/>
    <w:rsid w:val="00E75DFB"/>
    <w:rsid w:val="00E8054D"/>
    <w:rsid w:val="00E80953"/>
    <w:rsid w:val="00E8744C"/>
    <w:rsid w:val="00E87F41"/>
    <w:rsid w:val="00E92259"/>
    <w:rsid w:val="00E933DE"/>
    <w:rsid w:val="00E95B25"/>
    <w:rsid w:val="00E97640"/>
    <w:rsid w:val="00EA0701"/>
    <w:rsid w:val="00EA2040"/>
    <w:rsid w:val="00EA424B"/>
    <w:rsid w:val="00EA5184"/>
    <w:rsid w:val="00EA6092"/>
    <w:rsid w:val="00EB6009"/>
    <w:rsid w:val="00EC37EA"/>
    <w:rsid w:val="00EC3C5C"/>
    <w:rsid w:val="00EC6054"/>
    <w:rsid w:val="00EC6C10"/>
    <w:rsid w:val="00ED22AB"/>
    <w:rsid w:val="00ED240C"/>
    <w:rsid w:val="00EE04C4"/>
    <w:rsid w:val="00EE06ED"/>
    <w:rsid w:val="00EE2118"/>
    <w:rsid w:val="00EF429F"/>
    <w:rsid w:val="00EF4586"/>
    <w:rsid w:val="00EF4C5A"/>
    <w:rsid w:val="00F00395"/>
    <w:rsid w:val="00F066BB"/>
    <w:rsid w:val="00F07D4C"/>
    <w:rsid w:val="00F12010"/>
    <w:rsid w:val="00F14D28"/>
    <w:rsid w:val="00F20EFF"/>
    <w:rsid w:val="00F3009D"/>
    <w:rsid w:val="00F34CD2"/>
    <w:rsid w:val="00F40CFC"/>
    <w:rsid w:val="00F45A03"/>
    <w:rsid w:val="00F47F50"/>
    <w:rsid w:val="00F517F1"/>
    <w:rsid w:val="00F53C08"/>
    <w:rsid w:val="00F62072"/>
    <w:rsid w:val="00F77385"/>
    <w:rsid w:val="00F83BDE"/>
    <w:rsid w:val="00F92A88"/>
    <w:rsid w:val="00F95000"/>
    <w:rsid w:val="00F965C2"/>
    <w:rsid w:val="00FA2486"/>
    <w:rsid w:val="00FA31E3"/>
    <w:rsid w:val="00FA36D9"/>
    <w:rsid w:val="00FC075F"/>
    <w:rsid w:val="00FC1BC4"/>
    <w:rsid w:val="00FC3AB7"/>
    <w:rsid w:val="00FD0B80"/>
    <w:rsid w:val="00FD17C7"/>
    <w:rsid w:val="00FD5247"/>
    <w:rsid w:val="00FD68E4"/>
    <w:rsid w:val="00FE15E3"/>
    <w:rsid w:val="00FE1D5B"/>
    <w:rsid w:val="00FE2861"/>
    <w:rsid w:val="00FE74FF"/>
    <w:rsid w:val="00FE7804"/>
    <w:rsid w:val="00FE79DC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D43596"/>
  <w15:docId w15:val="{C2932A21-C0F3-414D-90A6-A15A0496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990"/>
    <w:rPr>
      <w:sz w:val="24"/>
      <w:szCs w:val="24"/>
    </w:rPr>
  </w:style>
  <w:style w:type="paragraph" w:styleId="Heading2">
    <w:name w:val="heading 2"/>
    <w:basedOn w:val="Normal"/>
    <w:link w:val="Heading2Char"/>
    <w:qFormat/>
    <w:rsid w:val="009E47F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579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5799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B2428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9E47F2"/>
    <w:rPr>
      <w:b/>
      <w:bCs/>
      <w:sz w:val="36"/>
      <w:szCs w:val="36"/>
    </w:rPr>
  </w:style>
  <w:style w:type="character" w:customStyle="1" w:styleId="blockpanel">
    <w:name w:val="blockpanel"/>
    <w:basedOn w:val="DefaultParagraphFont"/>
    <w:rsid w:val="009E47F2"/>
  </w:style>
  <w:style w:type="character" w:customStyle="1" w:styleId="Subtitle1">
    <w:name w:val="Subtitle1"/>
    <w:basedOn w:val="DefaultParagraphFont"/>
    <w:rsid w:val="009E47F2"/>
  </w:style>
  <w:style w:type="paragraph" w:styleId="BalloonText">
    <w:name w:val="Balloon Text"/>
    <w:basedOn w:val="Normal"/>
    <w:link w:val="BalloonTextChar"/>
    <w:rsid w:val="0067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1D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27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508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harris\Application%20Data\Microsoft\Templates\Simpson%20Letterhead%20200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Simpson Letterhead 2007</Template>
  <TotalTime>0</TotalTime>
  <Pages>2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dharris</dc:creator>
  <cp:lastModifiedBy>Richard McNelis</cp:lastModifiedBy>
  <cp:revision>2</cp:revision>
  <cp:lastPrinted>2017-08-09T01:07:00Z</cp:lastPrinted>
  <dcterms:created xsi:type="dcterms:W3CDTF">2021-07-16T18:01:00Z</dcterms:created>
  <dcterms:modified xsi:type="dcterms:W3CDTF">2021-07-16T18:01:00Z</dcterms:modified>
</cp:coreProperties>
</file>